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4AC20" w14:textId="2076CB53" w:rsidR="0061129C" w:rsidRPr="00FF4E70" w:rsidRDefault="00B759AE">
      <w:pPr>
        <w:rPr>
          <w:rFonts w:ascii="XCCW Joined PC7a" w:hAnsi="XCCW Joined PC7a"/>
        </w:rPr>
      </w:pPr>
      <w:r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4D1FA" wp14:editId="130E9ABF">
                <wp:simplePos x="0" y="0"/>
                <wp:positionH relativeFrom="margin">
                  <wp:posOffset>1923415</wp:posOffset>
                </wp:positionH>
                <wp:positionV relativeFrom="paragraph">
                  <wp:posOffset>4882515</wp:posOffset>
                </wp:positionV>
                <wp:extent cx="2675890" cy="1729105"/>
                <wp:effectExtent l="0" t="0" r="10160" b="2349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1729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74971" w14:textId="5B26B55B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noProof/>
                                <w:sz w:val="22"/>
                                <w:u w:val="single"/>
                                <w:lang w:val="en-US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As Authors we will:</w:t>
                            </w:r>
                            <w:r w:rsidRPr="001D1CC7">
                              <w:rPr>
                                <w:rFonts w:ascii="XCCW Joined PC7a" w:hAnsi="XCCW Joined PC7a"/>
                                <w:noProof/>
                                <w:sz w:val="22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7708520D" w14:textId="290A9C65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</w:pPr>
                          </w:p>
                          <w:p w14:paraId="171E8BC3" w14:textId="1CA2E427" w:rsidR="00C71C45" w:rsidRPr="001D1CC7" w:rsidRDefault="00B759AE" w:rsidP="00D170DE">
                            <w:pPr>
                              <w:rPr>
                                <w:rFonts w:ascii="XCCW Joined PC7a" w:hAnsi="XCCW Joined PC7a"/>
                                <w:sz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</w:rPr>
                              <w:t>Read and write the traditional tale ‘Pinocchio’. We will also read a range of non-fiction and write our own non-chronological report about how to make a toy.</w:t>
                            </w:r>
                          </w:p>
                          <w:p w14:paraId="2BA92F8C" w14:textId="049BDD45" w:rsidR="00C71C45" w:rsidRPr="00BB4800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4D1F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1.45pt;margin-top:384.45pt;width:210.7pt;height:136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" filled="f" strokecolor="black [3213]">
                <v:textbox>
                  <w:txbxContent>
                    <w:p w14:paraId="2C574971" w14:textId="5B26B55B" w:rsidR="00C71C45" w:rsidRPr="001D1CC7" w:rsidRDefault="00C71C45" w:rsidP="00D170DE">
                      <w:pPr>
                        <w:rPr>
                          <w:rFonts w:ascii="XCCW Joined PC7a" w:hAnsi="XCCW Joined PC7a"/>
                          <w:noProof/>
                          <w:sz w:val="22"/>
                          <w:u w:val="single"/>
                          <w:lang w:val="en-US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As Authors we will:</w:t>
                      </w:r>
                      <w:r w:rsidRPr="001D1CC7">
                        <w:rPr>
                          <w:rFonts w:ascii="XCCW Joined PC7a" w:hAnsi="XCCW Joined PC7a"/>
                          <w:noProof/>
                          <w:sz w:val="22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7708520D" w14:textId="290A9C65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  <w:u w:val="single"/>
                        </w:rPr>
                      </w:pPr>
                    </w:p>
                    <w:p w14:paraId="171E8BC3" w14:textId="1CA2E427" w:rsidR="00C71C45" w:rsidRPr="001D1CC7" w:rsidRDefault="00B759AE" w:rsidP="00D170DE">
                      <w:pPr>
                        <w:rPr>
                          <w:rFonts w:ascii="XCCW Joined PC7a" w:hAnsi="XCCW Joined PC7a"/>
                          <w:sz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</w:rPr>
                        <w:t>Read and write the traditional tale ‘Pinocchio’. We will also read a range of non-fiction and write our own non-chronological report about how to make a toy.</w:t>
                      </w:r>
                    </w:p>
                    <w:p w14:paraId="2BA92F8C" w14:textId="049BDD45" w:rsidR="00C71C45" w:rsidRPr="00BB4800" w:rsidRDefault="00C71C45" w:rsidP="00D170DE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0E16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5FD8A072" wp14:editId="60217203">
            <wp:simplePos x="0" y="0"/>
            <wp:positionH relativeFrom="margin">
              <wp:posOffset>6909758</wp:posOffset>
            </wp:positionH>
            <wp:positionV relativeFrom="paragraph">
              <wp:posOffset>3317755</wp:posOffset>
            </wp:positionV>
            <wp:extent cx="78740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0903" y="21194"/>
                <wp:lineTo x="20903" y="0"/>
                <wp:lineTo x="0" y="0"/>
              </wp:wrapPolygon>
            </wp:wrapTight>
            <wp:docPr id="19" name="Picture 19" descr="Image result for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oy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E16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EC2AA90" wp14:editId="58A2D87C">
            <wp:simplePos x="0" y="0"/>
            <wp:positionH relativeFrom="margin">
              <wp:posOffset>1880175</wp:posOffset>
            </wp:positionH>
            <wp:positionV relativeFrom="paragraph">
              <wp:posOffset>3570844</wp:posOffset>
            </wp:positionV>
            <wp:extent cx="974725" cy="974725"/>
            <wp:effectExtent l="0" t="0" r="0" b="0"/>
            <wp:wrapTight wrapText="bothSides">
              <wp:wrapPolygon edited="0">
                <wp:start x="0" y="0"/>
                <wp:lineTo x="0" y="21107"/>
                <wp:lineTo x="21107" y="21107"/>
                <wp:lineTo x="21107" y="0"/>
                <wp:lineTo x="0" y="0"/>
              </wp:wrapPolygon>
            </wp:wrapTight>
            <wp:docPr id="18" name="Picture 18" descr="Image result for mar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rb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E16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5A9CB947" wp14:editId="0C8B96ED">
            <wp:simplePos x="0" y="0"/>
            <wp:positionH relativeFrom="column">
              <wp:posOffset>1889185</wp:posOffset>
            </wp:positionH>
            <wp:positionV relativeFrom="paragraph">
              <wp:posOffset>1639019</wp:posOffset>
            </wp:positionV>
            <wp:extent cx="2001328" cy="1294007"/>
            <wp:effectExtent l="0" t="0" r="0" b="1905"/>
            <wp:wrapTight wrapText="bothSides">
              <wp:wrapPolygon edited="0">
                <wp:start x="0" y="0"/>
                <wp:lineTo x="0" y="21314"/>
                <wp:lineTo x="21387" y="21314"/>
                <wp:lineTo x="21387" y="0"/>
                <wp:lineTo x="0" y="0"/>
              </wp:wrapPolygon>
            </wp:wrapTight>
            <wp:docPr id="17" name="Picture 17" descr="Image result for toys in the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oys in the pa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28" cy="129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5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6D8E6F57" wp14:editId="4924D3A5">
            <wp:simplePos x="0" y="0"/>
            <wp:positionH relativeFrom="column">
              <wp:posOffset>5985726</wp:posOffset>
            </wp:positionH>
            <wp:positionV relativeFrom="paragraph">
              <wp:posOffset>1802777</wp:posOffset>
            </wp:positionV>
            <wp:extent cx="1580515" cy="1051560"/>
            <wp:effectExtent l="0" t="0" r="635" b="0"/>
            <wp:wrapTight wrapText="bothSides">
              <wp:wrapPolygon edited="0">
                <wp:start x="0" y="0"/>
                <wp:lineTo x="0" y="21130"/>
                <wp:lineTo x="21348" y="21130"/>
                <wp:lineTo x="21348" y="0"/>
                <wp:lineTo x="0" y="0"/>
              </wp:wrapPolygon>
            </wp:wrapTight>
            <wp:docPr id="16" name="Picture 16" descr="Image result for toys in the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oys in the pa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5"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18506FEA" wp14:editId="710200F9">
            <wp:simplePos x="0" y="0"/>
            <wp:positionH relativeFrom="column">
              <wp:posOffset>4002405</wp:posOffset>
            </wp:positionH>
            <wp:positionV relativeFrom="paragraph">
              <wp:posOffset>1560830</wp:posOffset>
            </wp:positionV>
            <wp:extent cx="166433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262" y="21360"/>
                <wp:lineTo x="21262" y="0"/>
                <wp:lineTo x="0" y="0"/>
              </wp:wrapPolygon>
            </wp:wrapTight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8"/>
                    <a:stretch/>
                  </pic:blipFill>
                  <pic:spPr bwMode="auto">
                    <a:xfrm>
                      <a:off x="0" y="0"/>
                      <a:ext cx="166433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C45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660D2" wp14:editId="1D4FFD6E">
                <wp:simplePos x="0" y="0"/>
                <wp:positionH relativeFrom="column">
                  <wp:posOffset>2905652</wp:posOffset>
                </wp:positionH>
                <wp:positionV relativeFrom="paragraph">
                  <wp:posOffset>3026506</wp:posOffset>
                </wp:positionV>
                <wp:extent cx="3968151" cy="1802921"/>
                <wp:effectExtent l="57150" t="19050" r="70485" b="102235"/>
                <wp:wrapNone/>
                <wp:docPr id="13" name="Ca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1" cy="1802921"/>
                        </a:xfrm>
                        <a:prstGeom prst="ca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7B4AD3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3" o:spid="_x0000_s1026" type="#_x0000_t22" style="position:absolute;margin-left:228.8pt;margin-top:238.3pt;width:312.45pt;height:141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" fillcolor="#e5dfec [663]" strokecolor="#b2a1c7 [1943]">
                <v:shadow on="t" color="black" opacity="22937f" origin=",.5" offset="0,.63889mm"/>
              </v:shape>
            </w:pict>
          </mc:Fallback>
        </mc:AlternateContent>
      </w:r>
      <w:r w:rsidR="00C71C45" w:rsidRPr="00C71C45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1013E90" wp14:editId="746B62A6">
                <wp:simplePos x="0" y="0"/>
                <wp:positionH relativeFrom="margin">
                  <wp:posOffset>3276540</wp:posOffset>
                </wp:positionH>
                <wp:positionV relativeFrom="paragraph">
                  <wp:posOffset>3724910</wp:posOffset>
                </wp:positionV>
                <wp:extent cx="3286125" cy="819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819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3C4A" w14:textId="03071E0F" w:rsidR="00C71C45" w:rsidRPr="00C71C45" w:rsidRDefault="00C71C45">
                            <w:pPr>
                              <w:rPr>
                                <w:rFonts w:ascii="XCCW Joined PC7c" w:hAnsi="XCCW Joined PC7c"/>
                                <w:sz w:val="36"/>
                              </w:rPr>
                            </w:pPr>
                            <w:r w:rsidRPr="00C71C45">
                              <w:rPr>
                                <w:rFonts w:ascii="XCCW Joined PC7c" w:hAnsi="XCCW Joined PC7c"/>
                                <w:sz w:val="36"/>
                              </w:rPr>
                              <w:t>How are toys different to a long time ago?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3E90" id="Text Box 2" o:spid="_x0000_s1027" type="#_x0000_t202" style="position:absolute;margin-left:258pt;margin-top:293.3pt;width:258.75pt;height:6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" fillcolor="#e5dfec [663]" stroked="f">
                <v:textbox>
                  <w:txbxContent>
                    <w:p w14:paraId="59F73C4A" w14:textId="03071E0F" w:rsidR="00C71C45" w:rsidRPr="00C71C45" w:rsidRDefault="00C71C45">
                      <w:pPr>
                        <w:rPr>
                          <w:rFonts w:ascii="XCCW Joined PC7c" w:hAnsi="XCCW Joined PC7c"/>
                          <w:sz w:val="36"/>
                        </w:rPr>
                      </w:pPr>
                      <w:r w:rsidRPr="00C71C45">
                        <w:rPr>
                          <w:rFonts w:ascii="XCCW Joined PC7c" w:hAnsi="XCCW Joined PC7c"/>
                          <w:sz w:val="36"/>
                        </w:rPr>
                        <w:t>How are toys different to a long time ago?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C45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1275469C">
                <wp:simplePos x="0" y="0"/>
                <wp:positionH relativeFrom="margin">
                  <wp:posOffset>6374765</wp:posOffset>
                </wp:positionH>
                <wp:positionV relativeFrom="paragraph">
                  <wp:posOffset>0</wp:posOffset>
                </wp:positionV>
                <wp:extent cx="1293495" cy="1474470"/>
                <wp:effectExtent l="0" t="0" r="20955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147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FFE96" w14:textId="45EE3625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  <w:t>As Citizens we will:</w:t>
                            </w:r>
                          </w:p>
                          <w:p w14:paraId="712E0865" w14:textId="6BC87674" w:rsidR="00C71C45" w:rsidRPr="00C71C45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C71C4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Investigate dealing with difficult situations and emotions.</w:t>
                            </w:r>
                          </w:p>
                          <w:p w14:paraId="5EA012B7" w14:textId="33C4A699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28" type="#_x0000_t202" style="position:absolute;margin-left:501.95pt;margin-top:0;width:101.85pt;height:116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" filled="f" strokecolor="black [3213]">
                <v:textbox>
                  <w:txbxContent>
                    <w:p w14:paraId="50CFFE96" w14:textId="45EE3625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u w:val="single"/>
                        </w:rPr>
                        <w:t>As Citizens we will:</w:t>
                      </w:r>
                    </w:p>
                    <w:p w14:paraId="712E0865" w14:textId="6BC87674" w:rsidR="00C71C45" w:rsidRPr="00C71C45" w:rsidRDefault="00C71C45" w:rsidP="00D170DE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C71C4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Investigate dealing with difficult situations and emotions.</w:t>
                      </w:r>
                    </w:p>
                    <w:p w14:paraId="5EA012B7" w14:textId="33C4A699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C45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05AF56" wp14:editId="3952E0A2">
                <wp:simplePos x="0" y="0"/>
                <wp:positionH relativeFrom="margin">
                  <wp:posOffset>4925060</wp:posOffset>
                </wp:positionH>
                <wp:positionV relativeFrom="paragraph">
                  <wp:posOffset>8255</wp:posOffset>
                </wp:positionV>
                <wp:extent cx="1397000" cy="1466215"/>
                <wp:effectExtent l="0" t="0" r="12700" b="196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466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1D3F8" w14:textId="0C96504C" w:rsidR="00C71C45" w:rsidRDefault="00C71C45" w:rsidP="00FF05D5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As Readers we will:</w:t>
                            </w:r>
                          </w:p>
                          <w:p w14:paraId="42A29D8B" w14:textId="32450D29" w:rsidR="00C71C45" w:rsidRPr="001D1CC7" w:rsidRDefault="00C71C45" w:rsidP="00FF05D5">
                            <w:pPr>
                              <w:rPr>
                                <w:rFonts w:ascii="XCCW Joined PC7c" w:hAnsi="XCCW Joined PC7c"/>
                                <w:sz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Read the traditional tale of ‘Pinocchio’.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AF56" id="Text Box 8" o:spid="_x0000_s1029" type="#_x0000_t202" style="position:absolute;margin-left:387.8pt;margin-top:.65pt;width:110pt;height:115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" filled="f" strokecolor="black [3213]">
                <v:textbox>
                  <w:txbxContent>
                    <w:p w14:paraId="3AC1D3F8" w14:textId="0C96504C" w:rsidR="00C71C45" w:rsidRDefault="00C71C45" w:rsidP="00FF05D5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As Readers we will:</w:t>
                      </w:r>
                    </w:p>
                    <w:p w14:paraId="42A29D8B" w14:textId="32450D29" w:rsidR="00C71C45" w:rsidRPr="001D1CC7" w:rsidRDefault="00C71C45" w:rsidP="00FF05D5">
                      <w:pPr>
                        <w:rPr>
                          <w:rFonts w:ascii="XCCW Joined PC7c" w:hAnsi="XCCW Joined PC7c"/>
                          <w:sz w:val="20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Read the traditional tale of ‘Pinocchio’.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96F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7828A" wp14:editId="17C6C033">
                <wp:simplePos x="0" y="0"/>
                <wp:positionH relativeFrom="column">
                  <wp:posOffset>1888790</wp:posOffset>
                </wp:positionH>
                <wp:positionV relativeFrom="paragraph">
                  <wp:posOffset>0</wp:posOffset>
                </wp:positionV>
                <wp:extent cx="2950210" cy="1475105"/>
                <wp:effectExtent l="0" t="0" r="21590" b="107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47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622B4" w14:textId="60C537E8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Designers</w:t>
                            </w: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15D56B29" w14:textId="77777777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4A4737A" w14:textId="2204C975" w:rsidR="00C71C45" w:rsidRPr="001D1CC7" w:rsidRDefault="00C71C45" w:rsidP="001C7480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Explore different ways of joining fabrics before creating our own hand puppets based upon characters from a well-known fairy tale.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828A" id="_x0000_s1030" type="#_x0000_t202" style="position:absolute;margin-left:148.7pt;margin-top:0;width:232.3pt;height:1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" filled="f" strokecolor="black [3213]">
                <v:textbox>
                  <w:txbxContent>
                    <w:p w14:paraId="458622B4" w14:textId="60C537E8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Designers</w:t>
                      </w:r>
                      <w:r w:rsidRPr="001D1CC7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 we will:</w:t>
                      </w:r>
                    </w:p>
                    <w:p w14:paraId="15D56B29" w14:textId="77777777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</w:p>
                    <w:p w14:paraId="04A4737A" w14:textId="2204C975" w:rsidR="00C71C45" w:rsidRPr="001D1CC7" w:rsidRDefault="00C71C45" w:rsidP="001C7480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Explore different ways of joining fabrics before creating our own hand puppets based upon characters from a well-known fairy tale.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096F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487FB45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776730" cy="2691130"/>
                <wp:effectExtent l="0" t="0" r="13970" b="1397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69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C586" w14:textId="60BD239F" w:rsidR="00C71C45" w:rsidRDefault="00C71C45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Dear Parents of Emerald children:</w:t>
                            </w:r>
                          </w:p>
                          <w:p w14:paraId="530C6247" w14:textId="77777777" w:rsidR="00C71C45" w:rsidRPr="001D1CC7" w:rsidRDefault="00C71C45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9C6A31" w14:textId="77777777" w:rsidR="00C71C45" w:rsidRDefault="00C71C45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Here is our topic map for this half term. </w:t>
                            </w:r>
                          </w:p>
                          <w:p w14:paraId="70E42E00" w14:textId="77777777" w:rsidR="00C71C45" w:rsidRDefault="00C71C45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2086FEEF" w14:textId="7CC5B72C" w:rsidR="00C71C45" w:rsidRDefault="00C71C45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If you have any questions, then please do not hesitate to ask!</w:t>
                            </w:r>
                          </w:p>
                          <w:p w14:paraId="481118E2" w14:textId="77777777" w:rsidR="00C71C45" w:rsidRPr="001D1CC7" w:rsidRDefault="00C71C45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1D691484" w14:textId="2B01AC0D" w:rsidR="00C71C45" w:rsidRPr="001D1CC7" w:rsidRDefault="00C71C45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Miss Hope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31" type="#_x0000_t202" style="position:absolute;margin-left:0;margin-top:0;width:139.9pt;height:211.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" filled="f" strokecolor="black [3213]">
                <v:textbox>
                  <w:txbxContent>
                    <w:p w14:paraId="2D9AC586" w14:textId="60BD239F" w:rsidR="00C71C45" w:rsidRDefault="00C71C45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Dear Parents of Emerald children:</w:t>
                      </w:r>
                    </w:p>
                    <w:p w14:paraId="530C6247" w14:textId="77777777" w:rsidR="00C71C45" w:rsidRPr="001D1CC7" w:rsidRDefault="00C71C45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</w:p>
                    <w:p w14:paraId="389C6A31" w14:textId="77777777" w:rsidR="00C71C45" w:rsidRDefault="00C71C45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Here is our topic map for this half term. </w:t>
                      </w:r>
                    </w:p>
                    <w:p w14:paraId="70E42E00" w14:textId="77777777" w:rsidR="00C71C45" w:rsidRDefault="00C71C45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2086FEEF" w14:textId="7CC5B72C" w:rsidR="00C71C45" w:rsidRDefault="00C71C45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If you have any questions, then please do not hesitate to ask!</w:t>
                      </w:r>
                    </w:p>
                    <w:p w14:paraId="481118E2" w14:textId="77777777" w:rsidR="00C71C45" w:rsidRPr="001D1CC7" w:rsidRDefault="00C71C45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1D691484" w14:textId="2B01AC0D" w:rsidR="00C71C45" w:rsidRPr="001D1CC7" w:rsidRDefault="00C71C45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Miss Hope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96F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35364ACA">
                <wp:simplePos x="0" y="0"/>
                <wp:positionH relativeFrom="margin">
                  <wp:posOffset>42545</wp:posOffset>
                </wp:positionH>
                <wp:positionV relativeFrom="paragraph">
                  <wp:posOffset>2828925</wp:posOffset>
                </wp:positionV>
                <wp:extent cx="1750695" cy="1784985"/>
                <wp:effectExtent l="0" t="0" r="20955" b="2476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784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0E399" w14:textId="77777777" w:rsidR="00C71C45" w:rsidRPr="001D1CC7" w:rsidRDefault="00C71C45" w:rsidP="00C82DC7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As Musicians we will:</w:t>
                            </w:r>
                          </w:p>
                          <w:p w14:paraId="45884CF5" w14:textId="77777777" w:rsidR="00C71C45" w:rsidRPr="001D1CC7" w:rsidRDefault="00C71C45" w:rsidP="00C82DC7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</w:p>
                          <w:p w14:paraId="7622A711" w14:textId="23C22B8B" w:rsidR="00C71C45" w:rsidRPr="001D1CC7" w:rsidRDefault="00C71C45" w:rsidP="00D170DE">
                            <w:pPr>
                              <w:rPr>
                                <w:rFonts w:ascii="XCCW Joined PC7c" w:hAnsi="XCCW Joined PC7c"/>
                                <w:sz w:val="20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0"/>
                              </w:rPr>
                              <w:t>Experiment with timbre and dynamics to write our own melody for an adventure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32" type="#_x0000_t202" style="position:absolute;margin-left:3.35pt;margin-top:222.75pt;width:137.85pt;height:1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" filled="f" strokecolor="black [3213]">
                <v:textbox>
                  <w:txbxContent>
                    <w:p w14:paraId="63E0E399" w14:textId="77777777" w:rsidR="00C71C45" w:rsidRPr="001D1CC7" w:rsidRDefault="00C71C45" w:rsidP="00C82DC7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As Musicians we will:</w:t>
                      </w:r>
                    </w:p>
                    <w:p w14:paraId="45884CF5" w14:textId="77777777" w:rsidR="00C71C45" w:rsidRPr="001D1CC7" w:rsidRDefault="00C71C45" w:rsidP="00C82DC7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</w:p>
                    <w:p w14:paraId="7622A711" w14:textId="23C22B8B" w:rsidR="00C71C45" w:rsidRPr="001D1CC7" w:rsidRDefault="00C71C45" w:rsidP="00D170DE">
                      <w:pPr>
                        <w:rPr>
                          <w:rFonts w:ascii="XCCW Joined PC7c" w:hAnsi="XCCW Joined PC7c"/>
                          <w:sz w:val="20"/>
                        </w:rPr>
                      </w:pPr>
                      <w:r>
                        <w:rPr>
                          <w:rFonts w:ascii="XCCW Joined PC7c" w:hAnsi="XCCW Joined PC7c"/>
                          <w:sz w:val="20"/>
                        </w:rPr>
                        <w:t>Experiment with timbre and dynamics to write our own melody for an adventure story.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48F7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7C5BE" wp14:editId="202731A9">
                <wp:simplePos x="0" y="0"/>
                <wp:positionH relativeFrom="column">
                  <wp:posOffset>25424</wp:posOffset>
                </wp:positionH>
                <wp:positionV relativeFrom="paragraph">
                  <wp:posOffset>4715222</wp:posOffset>
                </wp:positionV>
                <wp:extent cx="1793875" cy="1911985"/>
                <wp:effectExtent l="0" t="0" r="15875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1911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BFF7" w14:textId="4E7C667B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  <w:t xml:space="preserve">As Programmers we will: </w:t>
                            </w:r>
                          </w:p>
                          <w:p w14:paraId="45A5D1C5" w14:textId="300C2102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</w:rPr>
                            </w:pPr>
                          </w:p>
                          <w:p w14:paraId="43FF19C6" w14:textId="443808E1" w:rsidR="00C71C45" w:rsidRPr="001D1CC7" w:rsidRDefault="00C71C45" w:rsidP="00D170DE">
                            <w:pPr>
                              <w:rPr>
                                <w:rFonts w:ascii="XCCW Joined PC7c" w:hAnsi="XCCW Joined PC7c"/>
                                <w:sz w:val="20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0"/>
                              </w:rPr>
                              <w:t>Learn about digital imagery as we create a miniature adventure story and capture it using photography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C5BE" id="Text Box 7" o:spid="_x0000_s1033" type="#_x0000_t202" style="position:absolute;margin-left:2pt;margin-top:371.3pt;width:141.25pt;height:15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" filled="f" strokecolor="black [3213]">
                <v:textbox>
                  <w:txbxContent>
                    <w:p w14:paraId="0286BFF7" w14:textId="4E7C667B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u w:val="single"/>
                        </w:rPr>
                        <w:t xml:space="preserve">As Programmers we will: </w:t>
                      </w:r>
                    </w:p>
                    <w:p w14:paraId="45A5D1C5" w14:textId="300C2102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</w:rPr>
                      </w:pPr>
                    </w:p>
                    <w:p w14:paraId="43FF19C6" w14:textId="443808E1" w:rsidR="00C71C45" w:rsidRPr="001D1CC7" w:rsidRDefault="00C71C45" w:rsidP="00D170DE">
                      <w:pPr>
                        <w:rPr>
                          <w:rFonts w:ascii="XCCW Joined PC7c" w:hAnsi="XCCW Joined PC7c"/>
                          <w:sz w:val="20"/>
                        </w:rPr>
                      </w:pPr>
                      <w:r>
                        <w:rPr>
                          <w:rFonts w:ascii="XCCW Joined PC7c" w:hAnsi="XCCW Joined PC7c"/>
                          <w:sz w:val="20"/>
                        </w:rPr>
                        <w:t>Learn about digital imagery as we create a miniature adventure story and capture it using photography skills.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8F7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9886E3" wp14:editId="630845E9">
                <wp:simplePos x="0" y="0"/>
                <wp:positionH relativeFrom="column">
                  <wp:posOffset>4735830</wp:posOffset>
                </wp:positionH>
                <wp:positionV relativeFrom="paragraph">
                  <wp:posOffset>4933950</wp:posOffset>
                </wp:positionV>
                <wp:extent cx="2915285" cy="1676400"/>
                <wp:effectExtent l="0" t="0" r="18415" b="190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167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BDBE2" w14:textId="2378748C" w:rsidR="00C71C45" w:rsidRPr="001D1CC7" w:rsidRDefault="00C71C45" w:rsidP="008777EE">
                            <w:pPr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  <w:t xml:space="preserve">As Scientists we will: </w:t>
                            </w:r>
                          </w:p>
                          <w:p w14:paraId="6C8F577F" w14:textId="7DF1CCCA" w:rsidR="00C71C45" w:rsidRPr="001D1CC7" w:rsidRDefault="00C71C45" w:rsidP="008777EE">
                            <w:pPr>
                              <w:rPr>
                                <w:rFonts w:ascii="XCCW Joined PC7a" w:hAnsi="XCCW Joined PC7a"/>
                                <w:sz w:val="20"/>
                              </w:rPr>
                            </w:pPr>
                          </w:p>
                          <w:p w14:paraId="404A4F74" w14:textId="1417151E" w:rsidR="00C71C45" w:rsidRPr="001D1CC7" w:rsidRDefault="00C71C45" w:rsidP="008777EE">
                            <w:pPr>
                              <w:rPr>
                                <w:rFonts w:ascii="XCCW Joined PC7a" w:hAnsi="XCCW Joined PC7a"/>
                                <w:sz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</w:rPr>
                              <w:t>Continue to learn about animals and their habitats. This term we will focus on micro-habitats and investigate the micro-habitats that we have around school. We will also learn about food chains.</w:t>
                            </w:r>
                          </w:p>
                          <w:p w14:paraId="6A778899" w14:textId="6A550CBE" w:rsidR="00C71C45" w:rsidRPr="001D1CC7" w:rsidRDefault="00C71C45" w:rsidP="008777EE">
                            <w:pPr>
                              <w:rPr>
                                <w:rFonts w:ascii="XCCW Joined PC7a" w:hAnsi="XCCW Joined PC7a"/>
                                <w:sz w:val="20"/>
                              </w:rPr>
                            </w:pPr>
                          </w:p>
                          <w:p w14:paraId="2F4B9702" w14:textId="77777777" w:rsidR="00C71C45" w:rsidRPr="001D1CC7" w:rsidRDefault="00C71C45" w:rsidP="008777EE">
                            <w:pPr>
                              <w:rPr>
                                <w:rFonts w:ascii="XCCW Joined PC7c" w:hAnsi="XCCW Joined PC7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86E3" id="Text Box 21" o:spid="_x0000_s1034" type="#_x0000_t202" style="position:absolute;margin-left:372.9pt;margin-top:388.5pt;width:229.55pt;height:13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" filled="f" strokecolor="black [3213]">
                <v:textbox>
                  <w:txbxContent>
                    <w:p w14:paraId="6BDBDBE2" w14:textId="2378748C" w:rsidR="00C71C45" w:rsidRPr="001D1CC7" w:rsidRDefault="00C71C45" w:rsidP="008777EE">
                      <w:pPr>
                        <w:rPr>
                          <w:rFonts w:ascii="XCCW Joined PC7a" w:hAnsi="XCCW Joined PC7a"/>
                          <w:sz w:val="20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u w:val="single"/>
                        </w:rPr>
                        <w:t xml:space="preserve">As Scientists we will: </w:t>
                      </w:r>
                    </w:p>
                    <w:p w14:paraId="6C8F577F" w14:textId="7DF1CCCA" w:rsidR="00C71C45" w:rsidRPr="001D1CC7" w:rsidRDefault="00C71C45" w:rsidP="008777EE">
                      <w:pPr>
                        <w:rPr>
                          <w:rFonts w:ascii="XCCW Joined PC7a" w:hAnsi="XCCW Joined PC7a"/>
                          <w:sz w:val="20"/>
                        </w:rPr>
                      </w:pPr>
                    </w:p>
                    <w:p w14:paraId="404A4F74" w14:textId="1417151E" w:rsidR="00C71C45" w:rsidRPr="001D1CC7" w:rsidRDefault="00C71C45" w:rsidP="008777EE">
                      <w:pPr>
                        <w:rPr>
                          <w:rFonts w:ascii="XCCW Joined PC7a" w:hAnsi="XCCW Joined PC7a"/>
                          <w:sz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</w:rPr>
                        <w:t>Continue to learn about animals and their habitats. This term we will focus on micro-habitats and investigate the micro-habitats that we have around school. We will also learn about food chains.</w:t>
                      </w:r>
                    </w:p>
                    <w:p w14:paraId="6A778899" w14:textId="6A550CBE" w:rsidR="00C71C45" w:rsidRPr="001D1CC7" w:rsidRDefault="00C71C45" w:rsidP="008777EE">
                      <w:pPr>
                        <w:rPr>
                          <w:rFonts w:ascii="XCCW Joined PC7a" w:hAnsi="XCCW Joined PC7a"/>
                          <w:sz w:val="20"/>
                        </w:rPr>
                      </w:pPr>
                    </w:p>
                    <w:p w14:paraId="2F4B9702" w14:textId="77777777" w:rsidR="00C71C45" w:rsidRPr="001D1CC7" w:rsidRDefault="00C71C45" w:rsidP="008777EE">
                      <w:pPr>
                        <w:rPr>
                          <w:rFonts w:ascii="XCCW Joined PC7c" w:hAnsi="XCCW Joined PC7c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8F7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22F8B25F">
                <wp:simplePos x="0" y="0"/>
                <wp:positionH relativeFrom="margin">
                  <wp:posOffset>7763510</wp:posOffset>
                </wp:positionH>
                <wp:positionV relativeFrom="paragraph">
                  <wp:posOffset>4994275</wp:posOffset>
                </wp:positionV>
                <wp:extent cx="1996440" cy="1598295"/>
                <wp:effectExtent l="0" t="0" r="22860" b="2095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598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CA7F9" w14:textId="5618DB68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</w:pPr>
                            <w:r w:rsidRPr="001D1CC7"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  <w:t>As Believers we will:</w:t>
                            </w:r>
                          </w:p>
                          <w:p w14:paraId="12A5FF5F" w14:textId="77777777" w:rsidR="00C71C45" w:rsidRPr="001D1CC7" w:rsidRDefault="00C71C45" w:rsidP="00D170DE">
                            <w:pPr>
                              <w:rPr>
                                <w:rFonts w:ascii="XCCW Joined PC7a" w:hAnsi="XCCW Joined PC7a"/>
                                <w:sz w:val="20"/>
                                <w:u w:val="single"/>
                              </w:rPr>
                            </w:pPr>
                          </w:p>
                          <w:p w14:paraId="6E44E507" w14:textId="65B920D4" w:rsidR="00C71C45" w:rsidRPr="001D1CC7" w:rsidRDefault="00C71C45" w:rsidP="00D170DE">
                            <w:pPr>
                              <w:rPr>
                                <w:rFonts w:ascii="XCCW Joined PC7c" w:hAnsi="XCCW Joined PC7c"/>
                                <w:sz w:val="20"/>
                              </w:rPr>
                            </w:pPr>
                            <w:r w:rsidRPr="001D1CC7">
                              <w:rPr>
                                <w:rFonts w:ascii="XCCW Joined PC7c" w:hAnsi="XCCW Joined PC7c"/>
                                <w:sz w:val="20"/>
                              </w:rPr>
                              <w:t xml:space="preserve">Explore </w:t>
                            </w:r>
                            <w:r>
                              <w:rPr>
                                <w:rFonts w:ascii="XCCW Joined PC7c" w:hAnsi="XCCW Joined PC7c"/>
                                <w:sz w:val="20"/>
                              </w:rPr>
                              <w:t>Muslim celebrations and visit the mosque in Lincoln</w:t>
                            </w:r>
                            <w:r w:rsidRPr="001D1CC7">
                              <w:rPr>
                                <w:rFonts w:ascii="XCCW Joined PC7c" w:hAnsi="XCCW Joined PC7c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XCCW Joined PC7c" w:hAnsi="XCCW Joined PC7c"/>
                                <w:sz w:val="20"/>
                              </w:rPr>
                              <w:t xml:space="preserve"> A letter will be sent out soon. </w:t>
                            </w:r>
                            <w:r w:rsidRPr="001D1CC7">
                              <w:rPr>
                                <w:rFonts w:ascii="XCCW Joined PC7c" w:hAnsi="XCCW Joined PC7c"/>
                                <w:sz w:val="20"/>
                              </w:rPr>
                              <w:t xml:space="preserve"> </w:t>
                            </w:r>
                          </w:p>
                          <w:p w14:paraId="58E491E8" w14:textId="77777777" w:rsidR="00C71C45" w:rsidRPr="001D1CC7" w:rsidRDefault="00C71C45" w:rsidP="00D170DE">
                            <w:pPr>
                              <w:rPr>
                                <w:rFonts w:ascii="XCCW Joined PC7c" w:hAnsi="XCCW Joined PC7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5" type="#_x0000_t202" style="position:absolute;margin-left:611.3pt;margin-top:393.25pt;width:157.2pt;height:1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" filled="f" strokecolor="black [3213]">
                <v:textbox>
                  <w:txbxContent>
                    <w:p w14:paraId="697CA7F9" w14:textId="5618DB68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  <w:u w:val="single"/>
                        </w:rPr>
                      </w:pPr>
                      <w:r w:rsidRPr="001D1CC7">
                        <w:rPr>
                          <w:rFonts w:ascii="XCCW Joined PC7a" w:hAnsi="XCCW Joined PC7a"/>
                          <w:sz w:val="20"/>
                          <w:u w:val="single"/>
                        </w:rPr>
                        <w:t>As Believers we will:</w:t>
                      </w:r>
                    </w:p>
                    <w:p w14:paraId="12A5FF5F" w14:textId="77777777" w:rsidR="00C71C45" w:rsidRPr="001D1CC7" w:rsidRDefault="00C71C45" w:rsidP="00D170DE">
                      <w:pPr>
                        <w:rPr>
                          <w:rFonts w:ascii="XCCW Joined PC7a" w:hAnsi="XCCW Joined PC7a"/>
                          <w:sz w:val="20"/>
                          <w:u w:val="single"/>
                        </w:rPr>
                      </w:pPr>
                    </w:p>
                    <w:p w14:paraId="6E44E507" w14:textId="65B920D4" w:rsidR="00C71C45" w:rsidRPr="001D1CC7" w:rsidRDefault="00C71C45" w:rsidP="00D170DE">
                      <w:pPr>
                        <w:rPr>
                          <w:rFonts w:ascii="XCCW Joined PC7c" w:hAnsi="XCCW Joined PC7c"/>
                          <w:sz w:val="20"/>
                        </w:rPr>
                      </w:pPr>
                      <w:r w:rsidRPr="001D1CC7">
                        <w:rPr>
                          <w:rFonts w:ascii="XCCW Joined PC7c" w:hAnsi="XCCW Joined PC7c"/>
                          <w:sz w:val="20"/>
                        </w:rPr>
                        <w:t xml:space="preserve">Explore </w:t>
                      </w:r>
                      <w:r>
                        <w:rPr>
                          <w:rFonts w:ascii="XCCW Joined PC7c" w:hAnsi="XCCW Joined PC7c"/>
                          <w:sz w:val="20"/>
                        </w:rPr>
                        <w:t>Muslim celebrations and visit the mosque in Lincoln</w:t>
                      </w:r>
                      <w:r w:rsidRPr="001D1CC7">
                        <w:rPr>
                          <w:rFonts w:ascii="XCCW Joined PC7c" w:hAnsi="XCCW Joined PC7c"/>
                          <w:sz w:val="20"/>
                        </w:rPr>
                        <w:t>.</w:t>
                      </w:r>
                      <w:r>
                        <w:rPr>
                          <w:rFonts w:ascii="XCCW Joined PC7c" w:hAnsi="XCCW Joined PC7c"/>
                          <w:sz w:val="20"/>
                        </w:rPr>
                        <w:t xml:space="preserve"> A letter will be sent out soon. </w:t>
                      </w:r>
                      <w:r w:rsidRPr="001D1CC7">
                        <w:rPr>
                          <w:rFonts w:ascii="XCCW Joined PC7c" w:hAnsi="XCCW Joined PC7c"/>
                          <w:sz w:val="20"/>
                        </w:rPr>
                        <w:t xml:space="preserve"> </w:t>
                      </w:r>
                    </w:p>
                    <w:p w14:paraId="58E491E8" w14:textId="77777777" w:rsidR="00C71C45" w:rsidRPr="001D1CC7" w:rsidRDefault="00C71C45" w:rsidP="00D170DE">
                      <w:pPr>
                        <w:rPr>
                          <w:rFonts w:ascii="XCCW Joined PC7c" w:hAnsi="XCCW Joined PC7c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2887" w:rsidRPr="00FF4E70">
        <w:rPr>
          <w:rFonts w:ascii="XCCW Joined PC7a" w:hAnsi="XCCW Joined PC7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13FEA6A8">
                <wp:simplePos x="0" y="0"/>
                <wp:positionH relativeFrom="margin">
                  <wp:posOffset>7737475</wp:posOffset>
                </wp:positionH>
                <wp:positionV relativeFrom="paragraph">
                  <wp:posOffset>0</wp:posOffset>
                </wp:positionV>
                <wp:extent cx="2026920" cy="4882515"/>
                <wp:effectExtent l="0" t="0" r="11430" b="1333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4882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AB8D1" w14:textId="0A0FC44D" w:rsidR="00C71C45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  <w:r w:rsidRPr="001C7480"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  <w:t>Historians we will answer the following questions:</w:t>
                            </w:r>
                          </w:p>
                          <w:p w14:paraId="19EA7100" w14:textId="51FDDB39" w:rsidR="00C71C45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u w:val="single"/>
                              </w:rPr>
                            </w:pPr>
                          </w:p>
                          <w:p w14:paraId="12D00BD3" w14:textId="39C5B7B9" w:rsidR="00C71C45" w:rsidRPr="00782887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 w:rsidRPr="00782887">
                              <w:rPr>
                                <w:rFonts w:ascii="XCCW Joined PC7a" w:hAnsi="XCCW Joined PC7a"/>
                                <w:sz w:val="22"/>
                              </w:rPr>
                              <w:t>LC1 Can I talk about toys today?</w:t>
                            </w:r>
                          </w:p>
                          <w:p w14:paraId="7126099F" w14:textId="05B809D3" w:rsidR="00C71C45" w:rsidRPr="00782887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 w:rsidRPr="00782887">
                              <w:rPr>
                                <w:rFonts w:ascii="XCCW Joined PC7a" w:hAnsi="XCCW Joined PC7a"/>
                                <w:sz w:val="22"/>
                              </w:rPr>
                              <w:t>LC2 Can I find out about toys in the past?</w:t>
                            </w:r>
                          </w:p>
                          <w:p w14:paraId="005D9C87" w14:textId="63B76C7C" w:rsidR="00C71C45" w:rsidRPr="00782887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 w:rsidRPr="00782887">
                              <w:rPr>
                                <w:rFonts w:ascii="XCCW Joined PC7a" w:hAnsi="XCCW Joined PC7a"/>
                                <w:sz w:val="22"/>
                              </w:rPr>
                              <w:t>LC3 Can I compare similar toys from different times?</w:t>
                            </w:r>
                          </w:p>
                          <w:p w14:paraId="0EC9CA82" w14:textId="2FBD3872" w:rsidR="00C71C45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 w:rsidRPr="00782887">
                              <w:rPr>
                                <w:rFonts w:ascii="XCCW Joined PC7a" w:hAnsi="XCCW Joined PC7a"/>
                                <w:sz w:val="22"/>
                              </w:rPr>
                              <w:t>LC4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 xml:space="preserve"> Can I compare Victorian toys with modern toys?</w:t>
                            </w:r>
                          </w:p>
                          <w:p w14:paraId="092B4469" w14:textId="2988670F" w:rsidR="00C71C45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>LC5 Can I recognise how toys have changed over time?</w:t>
                            </w:r>
                          </w:p>
                          <w:p w14:paraId="70E68197" w14:textId="7210ADC8" w:rsidR="00C71C45" w:rsidRPr="00782887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</w:rPr>
                              <w:t>LC6 Can I use words relating to the passing of time?</w:t>
                            </w:r>
                          </w:p>
                          <w:p w14:paraId="77B7EA35" w14:textId="561268A2" w:rsidR="00C71C45" w:rsidRPr="00782887" w:rsidRDefault="00C71C45" w:rsidP="00D170D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8288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6" type="#_x0000_t202" style="position:absolute;margin-left:609.25pt;margin-top:0;width:159.6pt;height:384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" filled="f" strokecolor="black [3213]">
                <v:textbox>
                  <w:txbxContent>
                    <w:p w14:paraId="7BFAB8D1" w14:textId="0A0FC44D" w:rsidR="00C71C45" w:rsidRDefault="00C71C45" w:rsidP="00D170DE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  <w:r w:rsidRPr="001C7480"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2"/>
                          <w:u w:val="single"/>
                        </w:rPr>
                        <w:t>Historians we will answer the following questions:</w:t>
                      </w:r>
                    </w:p>
                    <w:p w14:paraId="19EA7100" w14:textId="51FDDB39" w:rsidR="00C71C45" w:rsidRDefault="00C71C45" w:rsidP="00D170DE">
                      <w:pPr>
                        <w:rPr>
                          <w:rFonts w:ascii="XCCW Joined PC7a" w:hAnsi="XCCW Joined PC7a"/>
                          <w:sz w:val="22"/>
                          <w:u w:val="single"/>
                        </w:rPr>
                      </w:pPr>
                    </w:p>
                    <w:p w14:paraId="12D00BD3" w14:textId="39C5B7B9" w:rsidR="00C71C45" w:rsidRPr="00782887" w:rsidRDefault="00C71C45" w:rsidP="00D170DE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 w:rsidRPr="00782887">
                        <w:rPr>
                          <w:rFonts w:ascii="XCCW Joined PC7a" w:hAnsi="XCCW Joined PC7a"/>
                          <w:sz w:val="22"/>
                        </w:rPr>
                        <w:t>LC1 Can I talk about toys today?</w:t>
                      </w:r>
                    </w:p>
                    <w:p w14:paraId="7126099F" w14:textId="05B809D3" w:rsidR="00C71C45" w:rsidRPr="00782887" w:rsidRDefault="00C71C45" w:rsidP="00D170DE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 w:rsidRPr="00782887">
                        <w:rPr>
                          <w:rFonts w:ascii="XCCW Joined PC7a" w:hAnsi="XCCW Joined PC7a"/>
                          <w:sz w:val="22"/>
                        </w:rPr>
                        <w:t>LC2 Can I find out about toys in the past?</w:t>
                      </w:r>
                    </w:p>
                    <w:p w14:paraId="005D9C87" w14:textId="63B76C7C" w:rsidR="00C71C45" w:rsidRPr="00782887" w:rsidRDefault="00C71C45" w:rsidP="00D170DE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 w:rsidRPr="00782887">
                        <w:rPr>
                          <w:rFonts w:ascii="XCCW Joined PC7a" w:hAnsi="XCCW Joined PC7a"/>
                          <w:sz w:val="22"/>
                        </w:rPr>
                        <w:t>LC3 Can I compare similar toys from different times?</w:t>
                      </w:r>
                    </w:p>
                    <w:p w14:paraId="0EC9CA82" w14:textId="2FBD3872" w:rsidR="00C71C45" w:rsidRDefault="00C71C45" w:rsidP="00D170DE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 w:rsidRPr="00782887">
                        <w:rPr>
                          <w:rFonts w:ascii="XCCW Joined PC7a" w:hAnsi="XCCW Joined PC7a"/>
                          <w:sz w:val="22"/>
                        </w:rPr>
                        <w:t>LC4</w:t>
                      </w:r>
                      <w:r>
                        <w:rPr>
                          <w:rFonts w:ascii="XCCW Joined PC7a" w:hAnsi="XCCW Joined PC7a"/>
                          <w:sz w:val="22"/>
                        </w:rPr>
                        <w:t xml:space="preserve"> Can I compare Victorian toys with modern toys?</w:t>
                      </w:r>
                    </w:p>
                    <w:p w14:paraId="092B4469" w14:textId="2988670F" w:rsidR="00C71C45" w:rsidRDefault="00C71C45" w:rsidP="00D170DE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>LC5 Can I recognise how toys have changed over time?</w:t>
                      </w:r>
                    </w:p>
                    <w:p w14:paraId="70E68197" w14:textId="7210ADC8" w:rsidR="00C71C45" w:rsidRPr="00782887" w:rsidRDefault="00C71C45" w:rsidP="00D170DE">
                      <w:pPr>
                        <w:rPr>
                          <w:rFonts w:ascii="XCCW Joined PC7a" w:hAnsi="XCCW Joined PC7a"/>
                          <w:sz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</w:rPr>
                        <w:t>LC6 Can I use words relating to the passing of time?</w:t>
                      </w:r>
                    </w:p>
                    <w:p w14:paraId="77B7EA35" w14:textId="561268A2" w:rsidR="00C71C45" w:rsidRPr="00782887" w:rsidRDefault="00C71C45" w:rsidP="00D170DE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8288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1016" w:rsidRPr="00FF4E70">
        <w:rPr>
          <w:rFonts w:ascii="XCCW Joined PC7a" w:hAnsi="XCCW Joined PC7a"/>
          <w:noProof/>
          <w:lang w:eastAsia="en-GB"/>
        </w:rPr>
        <w:t xml:space="preserve"> </w:t>
      </w:r>
      <w:bookmarkStart w:id="0" w:name="_GoBack"/>
      <w:bookmarkEnd w:id="0"/>
    </w:p>
    <w:sectPr w:rsidR="0061129C" w:rsidRPr="00FF4E70" w:rsidSect="001C7480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DE"/>
    <w:rsid w:val="00015E88"/>
    <w:rsid w:val="00023B9A"/>
    <w:rsid w:val="001C7480"/>
    <w:rsid w:val="001D1CC7"/>
    <w:rsid w:val="001D7B4A"/>
    <w:rsid w:val="00233C7B"/>
    <w:rsid w:val="00290E16"/>
    <w:rsid w:val="002A2766"/>
    <w:rsid w:val="002C1489"/>
    <w:rsid w:val="00401016"/>
    <w:rsid w:val="00416800"/>
    <w:rsid w:val="00444C38"/>
    <w:rsid w:val="00454605"/>
    <w:rsid w:val="00455298"/>
    <w:rsid w:val="0049304F"/>
    <w:rsid w:val="00527FA4"/>
    <w:rsid w:val="005C5821"/>
    <w:rsid w:val="0061129C"/>
    <w:rsid w:val="006D4B1E"/>
    <w:rsid w:val="00782887"/>
    <w:rsid w:val="007D384B"/>
    <w:rsid w:val="00815D6B"/>
    <w:rsid w:val="008548F7"/>
    <w:rsid w:val="008777EE"/>
    <w:rsid w:val="008B023C"/>
    <w:rsid w:val="009A7D43"/>
    <w:rsid w:val="00A23CB8"/>
    <w:rsid w:val="00AC0D33"/>
    <w:rsid w:val="00B759AE"/>
    <w:rsid w:val="00BB4800"/>
    <w:rsid w:val="00C71C45"/>
    <w:rsid w:val="00C82DC7"/>
    <w:rsid w:val="00C85731"/>
    <w:rsid w:val="00D170DE"/>
    <w:rsid w:val="00D80FF3"/>
    <w:rsid w:val="00F1096F"/>
    <w:rsid w:val="00F11627"/>
    <w:rsid w:val="00F365D7"/>
    <w:rsid w:val="00FA3C46"/>
    <w:rsid w:val="00FF05D5"/>
    <w:rsid w:val="00FF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5994393F-DAD2-4341-B066-48DD8D49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B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CC8A36AC</Template>
  <TotalTime>29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Becky Hope</cp:lastModifiedBy>
  <cp:revision>4</cp:revision>
  <cp:lastPrinted>2019-01-08T08:32:00Z</cp:lastPrinted>
  <dcterms:created xsi:type="dcterms:W3CDTF">2019-02-24T16:57:00Z</dcterms:created>
  <dcterms:modified xsi:type="dcterms:W3CDTF">2019-02-24T17:29:00Z</dcterms:modified>
</cp:coreProperties>
</file>