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1FB" w:rsidRPr="00364B58" w:rsidRDefault="00364B58" w:rsidP="00364B58">
      <w:pPr>
        <w:rPr>
          <w:rFonts w:cstheme="minorHAnsi"/>
          <w:b/>
          <w:color w:val="000000"/>
        </w:rPr>
      </w:pPr>
      <w:r>
        <w:rPr>
          <w:rFonts w:ascii="XCCW Joined PC7a" w:hAnsi="XCCW Joined PC7a"/>
          <w:noProof/>
          <w:color w:val="2E74B5"/>
          <w:sz w:val="16"/>
          <w:szCs w:val="16"/>
          <w:lang w:eastAsia="en-GB"/>
        </w:rPr>
        <w:drawing>
          <wp:anchor distT="0" distB="0" distL="114300" distR="114300" simplePos="0" relativeHeight="251659264" behindDoc="0" locked="0" layoutInCell="1" allowOverlap="1" wp14:anchorId="0F27B746" wp14:editId="01AEB08E">
            <wp:simplePos x="0" y="0"/>
            <wp:positionH relativeFrom="margin">
              <wp:posOffset>4351020</wp:posOffset>
            </wp:positionH>
            <wp:positionV relativeFrom="paragraph">
              <wp:posOffset>60960</wp:posOffset>
            </wp:positionV>
            <wp:extent cx="784860" cy="6248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76" cy="62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371600" cy="1051560"/>
            <wp:effectExtent l="0" t="0" r="0" b="0"/>
            <wp:docPr id="3" name="Picture 3" descr="C:\Users\clare.swiffen\AppData\Local\Microsoft\Windows\INetCache\Content.MSO\2BB274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re.swiffen\AppData\Local\Microsoft\Windows\INetCache\Content.MSO\2BB274AE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68" cy="112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235">
        <w:rPr>
          <w:rFonts w:cstheme="minorHAnsi"/>
          <w:b/>
          <w:color w:val="000000"/>
        </w:rPr>
        <w:t xml:space="preserve">    </w:t>
      </w:r>
      <w:r>
        <w:rPr>
          <w:rFonts w:cstheme="minorHAnsi"/>
          <w:b/>
          <w:color w:val="000000"/>
        </w:rPr>
        <w:t xml:space="preserve">  </w:t>
      </w:r>
      <w:r>
        <w:rPr>
          <w:noProof/>
        </w:rPr>
        <w:drawing>
          <wp:inline distT="0" distB="0" distL="0" distR="0">
            <wp:extent cx="1379220" cy="10363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/>
        </w:rPr>
        <w:t xml:space="preserve">             </w:t>
      </w:r>
      <w:r w:rsidR="00154340">
        <w:rPr>
          <w:rFonts w:cstheme="minorHAnsi"/>
          <w:b/>
          <w:color w:val="000000"/>
        </w:rPr>
        <w:t xml:space="preserve">      </w:t>
      </w:r>
      <w:r w:rsidR="006721FB">
        <w:rPr>
          <w:rFonts w:cstheme="minorHAnsi"/>
          <w:b/>
          <w:color w:val="000000"/>
        </w:rPr>
        <w:t>Welbourn Primary School home learning</w:t>
      </w:r>
      <w:r w:rsidR="00996235">
        <w:rPr>
          <w:rFonts w:cstheme="minorHAnsi"/>
          <w:b/>
          <w:color w:val="000000"/>
        </w:rPr>
        <w:t xml:space="preserve">         </w:t>
      </w:r>
      <w:r>
        <w:rPr>
          <w:rFonts w:cstheme="minorHAnsi"/>
          <w:b/>
          <w:color w:val="000000"/>
        </w:rPr>
        <w:t xml:space="preserve">  </w:t>
      </w:r>
      <w:r>
        <w:rPr>
          <w:noProof/>
        </w:rPr>
        <w:drawing>
          <wp:inline distT="0" distB="0" distL="0" distR="0" wp14:anchorId="67E23EEC" wp14:editId="6D94D326">
            <wp:extent cx="1470660" cy="925195"/>
            <wp:effectExtent l="0" t="0" r="0" b="8255"/>
            <wp:docPr id="14" name="Picture 14" descr="Amazon Rainforest | Plants, Animals, Climate, &amp; Deforest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azon Rainforest | Plants, Animals, Climate, &amp; Deforestation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576" cy="94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/>
        </w:rPr>
        <w:t xml:space="preserve">     </w:t>
      </w:r>
      <w:r w:rsidR="00996235">
        <w:rPr>
          <w:rFonts w:cstheme="minorHAnsi"/>
          <w:b/>
          <w:color w:val="000000"/>
        </w:rPr>
        <w:t xml:space="preserve">  </w:t>
      </w:r>
      <w:r>
        <w:rPr>
          <w:rFonts w:cstheme="minorHAnsi"/>
          <w:b/>
          <w:color w:val="000000"/>
        </w:rPr>
        <w:t xml:space="preserve">   </w:t>
      </w:r>
      <w:r>
        <w:rPr>
          <w:noProof/>
        </w:rPr>
        <w:drawing>
          <wp:inline distT="0" distB="0" distL="0" distR="0" wp14:anchorId="7A3E8725" wp14:editId="4BD39B24">
            <wp:extent cx="1697720" cy="921385"/>
            <wp:effectExtent l="0" t="0" r="0" b="0"/>
            <wp:docPr id="6" name="Picture 6" descr="C:\Users\clare.swiffen\AppData\Local\Microsoft\Windows\INetCache\Content.MSO\22E6F4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re.swiffen\AppData\Local\Microsoft\Windows\INetCache\Content.MSO\22E6F4EC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59" cy="9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/>
        </w:rPr>
        <w:t xml:space="preserve">                                                       </w:t>
      </w:r>
    </w:p>
    <w:p w:rsidR="006721FB" w:rsidRPr="009541D8" w:rsidRDefault="00364B58" w:rsidP="00364B58">
      <w:pPr>
        <w:spacing w:after="0" w:line="240" w:lineRule="auto"/>
        <w:rPr>
          <w:rFonts w:ascii="XCCW Joined PC7a" w:hAnsi="XCCW Joined PC7a"/>
          <w:color w:val="2E74B5"/>
          <w:sz w:val="10"/>
          <w:szCs w:val="10"/>
        </w:rPr>
      </w:pPr>
      <w:r>
        <w:rPr>
          <w:rFonts w:ascii="XCCW Joined PC7a" w:hAnsi="XCCW Joined PC7a"/>
          <w:color w:val="2E74B5"/>
          <w:sz w:val="16"/>
          <w:szCs w:val="16"/>
        </w:rPr>
        <w:t xml:space="preserve">                                            </w:t>
      </w:r>
      <w:r w:rsidR="00996235">
        <w:rPr>
          <w:rFonts w:ascii="XCCW Joined PC7a" w:hAnsi="XCCW Joined PC7a"/>
          <w:color w:val="2E74B5"/>
          <w:sz w:val="16"/>
          <w:szCs w:val="16"/>
        </w:rPr>
        <w:t xml:space="preserve">          </w:t>
      </w:r>
      <w:r>
        <w:rPr>
          <w:rFonts w:ascii="XCCW Joined PC7a" w:hAnsi="XCCW Joined PC7a"/>
          <w:color w:val="2E74B5"/>
          <w:sz w:val="16"/>
          <w:szCs w:val="16"/>
        </w:rPr>
        <w:t xml:space="preserve">  </w:t>
      </w:r>
      <w:r w:rsidRPr="005A3B5E">
        <w:rPr>
          <w:rFonts w:ascii="XCCW Joined PC7a" w:hAnsi="XCCW Joined PC7a"/>
          <w:color w:val="2E74B5"/>
          <w:sz w:val="16"/>
          <w:szCs w:val="16"/>
        </w:rPr>
        <w:t>‘Beli</w:t>
      </w:r>
      <w:r>
        <w:rPr>
          <w:rFonts w:ascii="XCCW Joined PC7a" w:hAnsi="XCCW Joined PC7a"/>
          <w:color w:val="2E74B5"/>
          <w:sz w:val="16"/>
          <w:szCs w:val="16"/>
        </w:rPr>
        <w:t xml:space="preserve">eve, Excite, Succeed, Together’     </w:t>
      </w:r>
    </w:p>
    <w:p w:rsidR="006721FB" w:rsidRPr="002B2A1C" w:rsidRDefault="00364B58" w:rsidP="00364B58">
      <w:pPr>
        <w:rPr>
          <w:rFonts w:cstheme="minorHAnsi"/>
          <w:b/>
          <w:color w:val="000000"/>
          <w:u w:val="single"/>
        </w:rPr>
      </w:pPr>
      <w:r w:rsidRPr="00364B58">
        <w:rPr>
          <w:rFonts w:cstheme="minorHAnsi"/>
          <w:b/>
          <w:color w:val="000000"/>
        </w:rPr>
        <w:t xml:space="preserve">                                                                                </w:t>
      </w:r>
      <w:r w:rsidR="00996235">
        <w:rPr>
          <w:rFonts w:cstheme="minorHAnsi"/>
          <w:b/>
          <w:color w:val="000000"/>
        </w:rPr>
        <w:t xml:space="preserve">                       </w:t>
      </w:r>
      <w:r w:rsidR="006721FB" w:rsidRPr="00364B58">
        <w:rPr>
          <w:rFonts w:cstheme="minorHAnsi"/>
          <w:b/>
          <w:color w:val="000000"/>
          <w:u w:val="single"/>
        </w:rPr>
        <w:t>Summer Term</w:t>
      </w:r>
      <w:r w:rsidR="00996235">
        <w:rPr>
          <w:rFonts w:cstheme="minorHAnsi"/>
          <w:b/>
          <w:color w:val="000000"/>
          <w:u w:val="single"/>
        </w:rPr>
        <w:t xml:space="preserve"> 2</w:t>
      </w:r>
      <w:r w:rsidR="006721FB" w:rsidRPr="00364B58">
        <w:rPr>
          <w:rFonts w:cstheme="minorHAnsi"/>
          <w:b/>
          <w:color w:val="000000"/>
          <w:u w:val="single"/>
        </w:rPr>
        <w:t xml:space="preserve"> Week </w:t>
      </w:r>
      <w:r w:rsidR="00D009CC">
        <w:rPr>
          <w:rFonts w:cstheme="minorHAnsi"/>
          <w:b/>
          <w:color w:val="000000"/>
          <w:u w:val="single"/>
        </w:rPr>
        <w:t>4</w:t>
      </w:r>
      <w:r w:rsidR="00957F52">
        <w:rPr>
          <w:rFonts w:cstheme="minorHAnsi"/>
          <w:b/>
          <w:color w:val="000000"/>
          <w:u w:val="single"/>
        </w:rPr>
        <w:t xml:space="preserve"> </w:t>
      </w:r>
      <w:r>
        <w:rPr>
          <w:rFonts w:ascii="Algerian" w:hAnsi="Algerian" w:cstheme="minorHAnsi"/>
          <w:color w:val="00B050"/>
        </w:rPr>
        <w:t>The Amazing Amazon!</w:t>
      </w:r>
    </w:p>
    <w:p w:rsidR="006721FB" w:rsidRPr="006721FB" w:rsidRDefault="006721FB" w:rsidP="006721FB">
      <w:pPr>
        <w:jc w:val="center"/>
        <w:rPr>
          <w:rFonts w:ascii="XCCW Joined PC7a" w:hAnsi="XCCW Joined PC7a"/>
          <w:color w:val="2E74B5"/>
          <w:sz w:val="20"/>
          <w:szCs w:val="20"/>
        </w:rPr>
      </w:pPr>
      <w:r w:rsidRPr="00C153D2">
        <w:rPr>
          <w:rFonts w:cstheme="minorHAnsi"/>
          <w:color w:val="000000"/>
          <w:sz w:val="20"/>
          <w:szCs w:val="20"/>
        </w:rPr>
        <w:t xml:space="preserve">During the course of the week, we would like you to complete the following learning. We understand that this is a very difficult time for us all and that some children will struggle to engage with learning at times. This learning is for your child to complete at your own </w:t>
      </w:r>
      <w:r>
        <w:rPr>
          <w:rFonts w:cstheme="minorHAnsi"/>
          <w:color w:val="000000"/>
          <w:sz w:val="20"/>
          <w:szCs w:val="20"/>
        </w:rPr>
        <w:t>pace</w:t>
      </w:r>
      <w:r w:rsidRPr="00C153D2">
        <w:rPr>
          <w:rFonts w:cstheme="minorHAnsi"/>
          <w:color w:val="000000"/>
          <w:sz w:val="20"/>
          <w:szCs w:val="20"/>
        </w:rPr>
        <w:t xml:space="preserve">, if you wish to do more, you can access learning on our school website, on your class page via the padlets. </w:t>
      </w:r>
    </w:p>
    <w:tbl>
      <w:tblPr>
        <w:tblStyle w:val="TableGrid1"/>
        <w:tblW w:w="153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40"/>
        <w:gridCol w:w="188"/>
        <w:gridCol w:w="2564"/>
        <w:gridCol w:w="1835"/>
        <w:gridCol w:w="729"/>
        <w:gridCol w:w="2564"/>
        <w:gridCol w:w="2565"/>
      </w:tblGrid>
      <w:tr w:rsidR="00326C65" w:rsidRPr="008E33E9" w:rsidTr="00326C65">
        <w:trPr>
          <w:trHeight w:val="308"/>
        </w:trPr>
        <w:tc>
          <w:tcPr>
            <w:tcW w:w="15385" w:type="dxa"/>
            <w:gridSpan w:val="7"/>
          </w:tcPr>
          <w:p w:rsidR="00326C65" w:rsidRPr="00326C65" w:rsidRDefault="00326C65" w:rsidP="00326C65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 w:rsidRPr="00326C65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Moonstone Class Week </w:t>
            </w:r>
            <w:r w:rsidR="00D009CC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4</w:t>
            </w:r>
            <w:r w:rsidR="00364B58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 Summer Term </w:t>
            </w:r>
            <w:r w:rsidR="0090784A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3</w:t>
            </w:r>
          </w:p>
        </w:tc>
      </w:tr>
      <w:tr w:rsidR="006721FB" w:rsidRPr="008E33E9" w:rsidTr="006721FB">
        <w:trPr>
          <w:trHeight w:val="994"/>
        </w:trPr>
        <w:tc>
          <w:tcPr>
            <w:tcW w:w="15385" w:type="dxa"/>
            <w:gridSpan w:val="7"/>
          </w:tcPr>
          <w:p w:rsidR="006721FB" w:rsidRPr="008E33E9" w:rsidRDefault="006721FB" w:rsidP="00E316AA">
            <w:pPr>
              <w:spacing w:after="200" w:line="276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8E33E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9.00 – 9.30  </w:t>
            </w:r>
            <w:r w:rsidRPr="008E33E9"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 xml:space="preserve">P.E </w:t>
            </w:r>
            <w:r w:rsidRPr="008E33E9">
              <w:rPr>
                <w:rFonts w:ascii="Calibri" w:eastAsia="Calibri" w:hAnsi="Calibri" w:cs="Calibri"/>
                <w:b/>
                <w:sz w:val="20"/>
                <w:szCs w:val="20"/>
              </w:rPr>
              <w:t>daily P.E lessons</w:t>
            </w:r>
            <w:r w:rsidRPr="008E33E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: </w:t>
            </w:r>
          </w:p>
          <w:p w:rsidR="00E41C7C" w:rsidRDefault="006721FB" w:rsidP="00E316AA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Joe wicks: </w:t>
            </w:r>
            <w:hyperlink r:id="rId10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https://www.youtube.com/playlist?list=PLyCLoPd4VxBvQafyve889qVcPxYEjdSTl</w:t>
              </w:r>
            </w:hyperlink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6721FB" w:rsidRPr="008E33E9" w:rsidRDefault="006721FB" w:rsidP="00E316AA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or dance moves with JumpStart Johnny </w:t>
            </w:r>
            <w:hyperlink r:id="rId11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https://www.youtube.com/channel/UC8PDFwCV0HHcl08-1SzdiBw</w:t>
              </w:r>
            </w:hyperlink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6721FB" w:rsidRPr="008E33E9" w:rsidRDefault="006721FB" w:rsidP="00E316AA">
            <w:pPr>
              <w:spacing w:after="200" w:line="276" w:lineRule="auto"/>
              <w:rPr>
                <w:rFonts w:ascii="Calibri" w:eastAsia="Calibri" w:hAnsi="Calibri" w:cs="Times New Roman"/>
                <w:color w:val="0000FF"/>
                <w:sz w:val="18"/>
                <w:szCs w:val="18"/>
                <w:u w:val="single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or Strictly Come Dancing’s Oti Mabuse </w:t>
            </w:r>
            <w:hyperlink r:id="rId12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https://www.youtube.com/channel/UC58aowNEXHHnflR_5YTtP4g</w:t>
              </w:r>
            </w:hyperlink>
          </w:p>
          <w:p w:rsidR="006721FB" w:rsidRDefault="006721FB" w:rsidP="00E316AA">
            <w:pPr>
              <w:spacing w:after="200" w:line="276" w:lineRule="auto"/>
              <w:rPr>
                <w:rFonts w:ascii="Calibri" w:eastAsia="Calibri" w:hAnsi="Calibri" w:cs="Times New Roman"/>
                <w:color w:val="0000FF"/>
                <w:sz w:val="18"/>
                <w:szCs w:val="18"/>
                <w:u w:val="single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or Cosmic Kids Yoga </w:t>
            </w:r>
            <w:hyperlink r:id="rId13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https://www.cosmickids.com</w:t>
              </w:r>
            </w:hyperlink>
          </w:p>
          <w:p w:rsidR="00027FD6" w:rsidRPr="008E33E9" w:rsidRDefault="00027FD6" w:rsidP="00E316AA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6721FB" w:rsidRPr="008E33E9" w:rsidTr="006721FB">
        <w:trPr>
          <w:trHeight w:val="2202"/>
        </w:trPr>
        <w:tc>
          <w:tcPr>
            <w:tcW w:w="4940" w:type="dxa"/>
          </w:tcPr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</w:pPr>
            <w:r w:rsidRPr="008E33E9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  <w:t>Maths:</w:t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Daily maths lessons can be found at: </w:t>
            </w:r>
            <w:hyperlink r:id="rId14" w:history="1">
              <w:r w:rsidRPr="008E33E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https://whiterosemaths.com/homelearning/year-5/</w:t>
              </w:r>
            </w:hyperlink>
            <w:r w:rsidRPr="008E33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Week </w:t>
            </w:r>
            <w:r w:rsidR="00DA071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6721FB" w:rsidRPr="008E33E9" w:rsidRDefault="007A2E68" w:rsidP="00E316AA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 w:history="1">
              <w:r w:rsidR="006721FB" w:rsidRPr="008E33E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 xml:space="preserve">https://whiterosemaths.com/homelearning/year-6/  </w:t>
              </w:r>
            </w:hyperlink>
            <w:r w:rsidR="006721FB" w:rsidRPr="008E33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Week </w:t>
            </w:r>
            <w:r w:rsidR="00DA071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A501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027FD6">
              <w:rPr>
                <w:rFonts w:ascii="Times New Roman" w:eastAsia="Times New Roman" w:hAnsi="Times New Roman" w:cs="Times New Roman"/>
                <w:sz w:val="20"/>
                <w:szCs w:val="20"/>
              </w:rPr>
              <w:t>Worksheets attached</w:t>
            </w:r>
          </w:p>
          <w:p w:rsidR="006721FB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A5017F" w:rsidRDefault="00A5017F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Please use your maths text books</w:t>
            </w:r>
            <w:r w:rsidR="002134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and then if you require any further work use the whiterose maths sheets.</w:t>
            </w:r>
          </w:p>
          <w:p w:rsidR="0021341F" w:rsidRPr="008E33E9" w:rsidRDefault="0021341F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Keep up with TT Rockstars – see if you are able to improve your Rockstar status!  </w:t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E41C7C" w:rsidRDefault="006721FB" w:rsidP="00E316AA">
            <w:pPr>
              <w:tabs>
                <w:tab w:val="center" w:pos="4320"/>
                <w:tab w:val="right" w:pos="8640"/>
              </w:tabs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Challenge: </w:t>
            </w:r>
            <w:r w:rsidR="00E41C7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Have a go at some </w:t>
            </w:r>
            <w:r w:rsidR="0093677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of the maths challenges from Third Space Learning</w:t>
            </w:r>
            <w:r w:rsidR="009078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or using Iseemaths.</w:t>
            </w:r>
          </w:p>
          <w:p w:rsidR="00E41C7C" w:rsidRDefault="00936778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t xml:space="preserve">  </w:t>
            </w:r>
            <w:r w:rsidR="00E41C7C">
              <w:rPr>
                <w:noProof/>
              </w:rPr>
              <w:t xml:space="preserve">     </w:t>
            </w:r>
          </w:p>
          <w:p w:rsidR="006721FB" w:rsidRPr="008E33E9" w:rsidRDefault="00936778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t xml:space="preserve">          </w:t>
            </w:r>
            <w:r>
              <w:rPr>
                <w:noProof/>
              </w:rPr>
              <w:drawing>
                <wp:inline distT="0" distB="0" distL="0" distR="0" wp14:anchorId="7AF7E695" wp14:editId="59CC5A5E">
                  <wp:extent cx="2392680" cy="877545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540" t="18524" r="24048" b="6476"/>
                          <a:stretch/>
                        </pic:blipFill>
                        <pic:spPr bwMode="auto">
                          <a:xfrm>
                            <a:off x="0" y="0"/>
                            <a:ext cx="2406380" cy="882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587" w:type="dxa"/>
            <w:gridSpan w:val="3"/>
          </w:tcPr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</w:pPr>
            <w:r w:rsidRPr="008E33E9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  <w:lastRenderedPageBreak/>
              <w:t>Reading</w:t>
            </w:r>
            <w:r w:rsidRPr="008E33E9"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  <w:t>:</w:t>
            </w:r>
          </w:p>
          <w:p w:rsidR="006721FB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Task 1</w:t>
            </w:r>
            <w:r w:rsidR="00CA231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CB74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–</w:t>
            </w:r>
            <w:r w:rsidR="00CA231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C6289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Read 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Chapter </w:t>
            </w:r>
            <w:r w:rsidR="00DA07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CD05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The </w:t>
            </w:r>
            <w:r w:rsidR="00DA07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River</w:t>
            </w:r>
            <w:r w:rsidR="009078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– </w:t>
            </w:r>
            <w:r w:rsidR="0061474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The 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Explorer (ebook on padlet)</w:t>
            </w:r>
          </w:p>
          <w:p w:rsidR="00CB74DC" w:rsidRPr="008E33E9" w:rsidRDefault="00CB74DC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Default="00CB74DC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t xml:space="preserve">                            </w:t>
            </w:r>
            <w:r w:rsidR="00364B58">
              <w:rPr>
                <w:noProof/>
              </w:rPr>
              <w:drawing>
                <wp:inline distT="0" distB="0" distL="0" distR="0">
                  <wp:extent cx="1127760" cy="876300"/>
                  <wp:effectExtent l="0" t="0" r="0" b="0"/>
                  <wp:docPr id="15" name="Picture 15" descr="https://encrypted-tbn0.gstatic.com/images?q=tbn%3AANd9GcT6iVu7Rr6I8MaM5QQWRZf-GIRKODPvbhPJu0WgUxCDA_Avp-jL2MahUpSKUA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0.gstatic.com/images?q=tbn%3AANd9GcT6iVu7Rr6I8MaM5QQWRZf-GIRKODPvbhPJu0WgUxCDA_Avp-jL2MahUpSKUA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Task 2 –  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Look up any vocabulary you are unsure of and find out the meaning.</w:t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Default="00A4163C" w:rsidP="00E316AA">
            <w:pPr>
              <w:tabs>
                <w:tab w:val="center" w:pos="4320"/>
                <w:tab w:val="right" w:pos="8640"/>
              </w:tabs>
              <w:rPr>
                <w:rFonts w:cstheme="minorHAnsi"/>
                <w:color w:val="323232"/>
                <w:sz w:val="20"/>
                <w:szCs w:val="20"/>
                <w:shd w:val="clear" w:color="auto" w:fill="FFFFFF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Task 3 – </w:t>
            </w:r>
            <w:r w:rsidR="00364B58">
              <w:rPr>
                <w:rFonts w:cstheme="minorHAnsi"/>
                <w:color w:val="323232"/>
                <w:sz w:val="20"/>
                <w:szCs w:val="20"/>
                <w:shd w:val="clear" w:color="auto" w:fill="FFFFFF"/>
              </w:rPr>
              <w:t>Complete the reading comprehension on padlet</w:t>
            </w:r>
          </w:p>
          <w:p w:rsidR="00663795" w:rsidRDefault="00663795" w:rsidP="00E316AA">
            <w:pPr>
              <w:tabs>
                <w:tab w:val="center" w:pos="4320"/>
                <w:tab w:val="right" w:pos="8640"/>
              </w:tabs>
              <w:rPr>
                <w:rFonts w:cstheme="minorHAnsi"/>
                <w:color w:val="323232"/>
                <w:sz w:val="20"/>
                <w:szCs w:val="20"/>
                <w:shd w:val="clear" w:color="auto" w:fill="FFFFFF"/>
              </w:rPr>
            </w:pPr>
          </w:p>
          <w:p w:rsidR="00AD17D1" w:rsidRPr="008E33E9" w:rsidRDefault="00AD17D1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858" w:type="dxa"/>
            <w:gridSpan w:val="3"/>
          </w:tcPr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</w:pPr>
            <w:r w:rsidRPr="008E33E9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  <w:lastRenderedPageBreak/>
              <w:t>Writing</w:t>
            </w:r>
            <w:r w:rsidRPr="008E33E9"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  <w:t>:</w:t>
            </w:r>
          </w:p>
          <w:p w:rsidR="00A4163C" w:rsidRDefault="006721FB" w:rsidP="00B67A92">
            <w:pPr>
              <w:tabs>
                <w:tab w:val="center" w:pos="4320"/>
                <w:tab w:val="right" w:pos="8640"/>
              </w:tabs>
            </w:pPr>
            <w:r w:rsidRPr="00364B58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>Task 1</w:t>
            </w:r>
            <w:r w:rsidRPr="00364B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–</w:t>
            </w:r>
            <w:r w:rsidR="00364B58" w:rsidRPr="00364B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="00B67A9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This term we are going to be looking at persuasive writing.</w:t>
            </w:r>
            <w:r w:rsidR="00DA0717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I would like you to complete this lesson on Oak National Academy using this link </w:t>
            </w:r>
            <w:hyperlink r:id="rId18" w:history="1">
              <w:r w:rsidR="00DA0717">
                <w:rPr>
                  <w:rStyle w:val="Hyperlink"/>
                </w:rPr>
                <w:t>https://classroom.thenational.academy/lessons/persuasive-letter-reading-comprehension-inference/activities/1</w:t>
              </w:r>
            </w:hyperlink>
          </w:p>
          <w:p w:rsidR="00DA0717" w:rsidRDefault="00DA0717" w:rsidP="00B67A92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:rsidR="00E17825" w:rsidRDefault="00E17825" w:rsidP="00B67A92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DFCC5FF" wp14:editId="15D60730">
                  <wp:extent cx="2179320" cy="93631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6646" b="6936"/>
                          <a:stretch/>
                        </pic:blipFill>
                        <pic:spPr bwMode="auto">
                          <a:xfrm>
                            <a:off x="0" y="0"/>
                            <a:ext cx="2203218" cy="94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7825" w:rsidRDefault="00E17825" w:rsidP="00B67A92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  <w:p w:rsidR="00DA0717" w:rsidRPr="00364B58" w:rsidRDefault="00DA0717" w:rsidP="00B67A92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 would like you to watch the lesson and complete the activities as you go along.  Although this is a reading comprehension, it is important for you to make the links when doing persuasive writing.</w:t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ED1F6C" w:rsidRDefault="00DA0717" w:rsidP="00DA0717">
            <w:pPr>
              <w:autoSpaceDE w:val="0"/>
              <w:autoSpaceDN w:val="0"/>
              <w:adjustRightInd w:val="0"/>
            </w:pPr>
            <w:r>
              <w:rPr>
                <w:rFonts w:ascii="Calibri" w:hAnsi="Calibri" w:cs="Calibri"/>
                <w:sz w:val="18"/>
                <w:szCs w:val="18"/>
              </w:rPr>
              <w:t xml:space="preserve">Task 2 – Now I would like you to complete the lesson on word meaning.  </w:t>
            </w:r>
            <w:hyperlink r:id="rId20" w:history="1">
              <w:r>
                <w:rPr>
                  <w:rStyle w:val="Hyperlink"/>
                </w:rPr>
                <w:t>https://classroom.thenational.academy/lessons/persuasive-letter-reading-comprehension-word-meaning</w:t>
              </w:r>
            </w:hyperlink>
          </w:p>
          <w:p w:rsidR="00DA0717" w:rsidRDefault="00E17825" w:rsidP="00DA07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271BC94" wp14:editId="77ED9D59">
                  <wp:extent cx="1805940" cy="779736"/>
                  <wp:effectExtent l="0" t="0" r="381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4754" b="8449"/>
                          <a:stretch/>
                        </pic:blipFill>
                        <pic:spPr bwMode="auto">
                          <a:xfrm>
                            <a:off x="0" y="0"/>
                            <a:ext cx="1823532" cy="787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0717" w:rsidRPr="00285A86" w:rsidRDefault="00DA0717" w:rsidP="00DA071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It is important that you complete these tasks as we will be doing a whole class activity via teams in a couple of weeks.</w:t>
            </w:r>
          </w:p>
          <w:p w:rsidR="00AC4C40" w:rsidRPr="00364B58" w:rsidRDefault="00AC4C40" w:rsidP="00AC4C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  <w:p w:rsidR="00AC4C40" w:rsidRPr="008E33E9" w:rsidRDefault="00AC4C40" w:rsidP="00AC4C4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721FB" w:rsidRPr="008E33E9" w:rsidRDefault="006721FB" w:rsidP="00A4163C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21FB" w:rsidRPr="008E33E9" w:rsidTr="006721FB">
        <w:trPr>
          <w:trHeight w:val="548"/>
        </w:trPr>
        <w:tc>
          <w:tcPr>
            <w:tcW w:w="15385" w:type="dxa"/>
            <w:gridSpan w:val="7"/>
          </w:tcPr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</w:pPr>
            <w:r w:rsidRPr="006721FB">
              <w:rPr>
                <w:rFonts w:cstheme="minorHAnsi"/>
              </w:rPr>
              <w:lastRenderedPageBreak/>
              <w:t>Spellings to learn this week</w:t>
            </w:r>
            <w:r w:rsidR="00066F92">
              <w:rPr>
                <w:rFonts w:cstheme="minorHAnsi"/>
              </w:rPr>
              <w:t xml:space="preserve">, </w:t>
            </w:r>
            <w:r w:rsidR="00ED1F6C">
              <w:t>sy</w:t>
            </w:r>
            <w:r w:rsidR="00743538">
              <w:t xml:space="preserve">nonyms and antonyms: deafening, piercing, blaring, ear-piercing, raucous, silent, tranquil, inaudible, </w:t>
            </w:r>
            <w:r w:rsidR="00E24E55">
              <w:t>unobtrusive, peaceful</w:t>
            </w:r>
          </w:p>
        </w:tc>
      </w:tr>
      <w:tr w:rsidR="00364B58" w:rsidRPr="008E33E9" w:rsidTr="00364B58">
        <w:trPr>
          <w:trHeight w:val="1124"/>
        </w:trPr>
        <w:tc>
          <w:tcPr>
            <w:tcW w:w="5128" w:type="dxa"/>
            <w:gridSpan w:val="2"/>
          </w:tcPr>
          <w:p w:rsidR="00364B58" w:rsidRDefault="00364B58" w:rsidP="00130785">
            <w:pPr>
              <w:pStyle w:val="Header"/>
              <w:rPr>
                <w:rFonts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Topic – Amazon Rainforest</w:t>
            </w: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9E115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Geography </w:t>
            </w:r>
          </w:p>
          <w:p w:rsidR="007A2E68" w:rsidRPr="00EF0A1F" w:rsidRDefault="00364B58" w:rsidP="007A2E68">
            <w:pPr>
              <w:pStyle w:val="Header"/>
              <w:rPr>
                <w:rFonts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Task 1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– </w:t>
            </w:r>
            <w:r w:rsidR="00B34BF0">
              <w:rPr>
                <w:rFonts w:asciiTheme="minorHAnsi" w:hAnsiTheme="minorHAnsi" w:cstheme="minorHAnsi"/>
                <w:sz w:val="18"/>
                <w:szCs w:val="18"/>
              </w:rPr>
              <w:t>Learn all about the devastating effects of deforestation of the Amazon Rainforest.</w:t>
            </w:r>
            <w:r w:rsidR="007A2E68">
              <w:rPr>
                <w:rFonts w:asciiTheme="minorHAnsi" w:hAnsiTheme="minorHAnsi" w:cstheme="minorHAnsi"/>
                <w:sz w:val="18"/>
                <w:szCs w:val="18"/>
              </w:rPr>
              <w:t xml:space="preserve">  You can watch the following video link and then look through the power point on our class </w:t>
            </w:r>
            <w:proofErr w:type="spellStart"/>
            <w:r w:rsidR="007A2E68">
              <w:rPr>
                <w:rFonts w:asciiTheme="minorHAnsi" w:hAnsiTheme="minorHAnsi" w:cstheme="minorHAnsi"/>
                <w:sz w:val="18"/>
                <w:szCs w:val="18"/>
              </w:rPr>
              <w:t>padlet</w:t>
            </w:r>
            <w:proofErr w:type="spellEnd"/>
            <w:r w:rsidR="007A2E68">
              <w:rPr>
                <w:rFonts w:asciiTheme="minorHAnsi" w:hAnsiTheme="minorHAnsi" w:cstheme="minorHAnsi"/>
                <w:sz w:val="18"/>
                <w:szCs w:val="18"/>
              </w:rPr>
              <w:t xml:space="preserve">.  </w:t>
            </w:r>
            <w:hyperlink r:id="rId22" w:history="1">
              <w:r w:rsidR="007A2E68" w:rsidRPr="00EF0A1F">
                <w:rPr>
                  <w:rStyle w:val="Hyperlink"/>
                  <w:sz w:val="18"/>
                  <w:szCs w:val="18"/>
                </w:rPr>
                <w:t>https://www.youtube.com/watch?v=Ic-J6hcSKa8</w:t>
              </w:r>
            </w:hyperlink>
          </w:p>
          <w:p w:rsidR="007A2E68" w:rsidRDefault="007A2E68" w:rsidP="007A2E68">
            <w:pPr>
              <w:pStyle w:val="Header"/>
              <w:rPr>
                <w:sz w:val="18"/>
                <w:szCs w:val="18"/>
              </w:rPr>
            </w:pPr>
          </w:p>
          <w:p w:rsidR="00364B58" w:rsidRDefault="00364B58" w:rsidP="00116BCF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0" w:name="_GoBack"/>
            <w:bookmarkEnd w:id="0"/>
          </w:p>
          <w:p w:rsidR="00B34BF0" w:rsidRDefault="00B34BF0" w:rsidP="00116BCF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991DDA" w:rsidRDefault="00FE4462" w:rsidP="00116BCF">
            <w:pPr>
              <w:pStyle w:val="Defaul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CD3101" w:rsidRPr="00991DDA" w:rsidRDefault="00FE4462" w:rsidP="00116BCF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EADAD13" wp14:editId="1B5A3329">
                  <wp:extent cx="3119120" cy="1417320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10863" b="8327"/>
                          <a:stretch/>
                        </pic:blipFill>
                        <pic:spPr bwMode="auto">
                          <a:xfrm>
                            <a:off x="0" y="0"/>
                            <a:ext cx="3119120" cy="141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1DDA" w:rsidRPr="00116BCF" w:rsidRDefault="00991DDA" w:rsidP="00116BCF">
            <w:pPr>
              <w:pStyle w:val="Default"/>
            </w:pP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="OpenSans" w:hAnsi="OpenSans"/>
                <w:color w:val="545A5E"/>
                <w:sz w:val="18"/>
                <w:szCs w:val="18"/>
                <w:shd w:val="clear" w:color="auto" w:fill="FFFFFF"/>
              </w:rPr>
              <w:t xml:space="preserve"> </w:t>
            </w:r>
          </w:p>
          <w:p w:rsidR="00991DDA" w:rsidRDefault="00991DDA" w:rsidP="00CD3101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  <w:r w:rsidRPr="00991DDA">
              <w:rPr>
                <w:rFonts w:asciiTheme="minorHAnsi" w:hAnsiTheme="minorHAnsi" w:cstheme="minorHAnsi"/>
                <w:b/>
                <w:color w:val="auto"/>
                <w:sz w:val="18"/>
                <w:szCs w:val="18"/>
                <w:shd w:val="clear" w:color="auto" w:fill="FFFFFF"/>
              </w:rPr>
              <w:t>Task 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shd w:val="clear" w:color="auto" w:fill="FFFFFF"/>
              </w:rPr>
              <w:t xml:space="preserve"> -  </w:t>
            </w:r>
            <w:r w:rsidR="00FE4462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Once you have done this I would like you to research the effects of deforestation and the effect it is having on the rest of the world.</w:t>
            </w:r>
          </w:p>
          <w:p w:rsidR="00FE4462" w:rsidRDefault="00FE4462" w:rsidP="00CD3101">
            <w:pPr>
              <w:pStyle w:val="Default"/>
              <w:rPr>
                <w:rFonts w:cstheme="minorHAnsi"/>
                <w:sz w:val="18"/>
                <w:szCs w:val="18"/>
              </w:rPr>
            </w:pPr>
          </w:p>
          <w:p w:rsidR="00FE4462" w:rsidRDefault="00FE4462" w:rsidP="00CD310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FE4462">
              <w:rPr>
                <w:rFonts w:asciiTheme="minorHAnsi" w:hAnsiTheme="minorHAnsi" w:cstheme="minorHAnsi"/>
                <w:b/>
                <w:sz w:val="18"/>
                <w:szCs w:val="18"/>
              </w:rPr>
              <w:t>Task 3</w:t>
            </w:r>
            <w:r w:rsidRPr="00FE4462">
              <w:rPr>
                <w:rFonts w:asciiTheme="minorHAnsi" w:hAnsiTheme="minorHAnsi" w:cstheme="minorHAnsi"/>
                <w:sz w:val="18"/>
                <w:szCs w:val="18"/>
              </w:rPr>
              <w:t xml:space="preserve"> – complete the activity sheets available on our class </w:t>
            </w:r>
            <w:proofErr w:type="spellStart"/>
            <w:r w:rsidRPr="00FE4462">
              <w:rPr>
                <w:rFonts w:asciiTheme="minorHAnsi" w:hAnsiTheme="minorHAnsi" w:cstheme="minorHAnsi"/>
                <w:sz w:val="18"/>
                <w:szCs w:val="18"/>
              </w:rPr>
              <w:t>padlet</w:t>
            </w:r>
            <w:proofErr w:type="spellEnd"/>
            <w:r w:rsidRPr="00FE4462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:rsidR="00FE4462" w:rsidRDefault="00FE4462" w:rsidP="00CD310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FE4462" w:rsidRPr="00FE4462" w:rsidRDefault="00FE4462" w:rsidP="00CD310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B8DE66" wp14:editId="48D3DCF3">
                  <wp:extent cx="1866900" cy="684530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6351" t="19551" r="24755" b="7024"/>
                          <a:stretch/>
                        </pic:blipFill>
                        <pic:spPr bwMode="auto">
                          <a:xfrm>
                            <a:off x="0" y="0"/>
                            <a:ext cx="1880223" cy="68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437D" w:rsidRPr="0059437D" w:rsidRDefault="0059437D" w:rsidP="0059437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</w:p>
          <w:p w:rsidR="00364B58" w:rsidRPr="00364B58" w:rsidRDefault="00364B58" w:rsidP="00A81D12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564" w:type="dxa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Art / D.T </w:t>
            </w:r>
          </w:p>
          <w:p w:rsidR="00364B58" w:rsidRDefault="00364B58" w:rsidP="008E5473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364B58" w:rsidRPr="00F31F94" w:rsidRDefault="00F31F94" w:rsidP="008E5473">
            <w:pPr>
              <w:pStyle w:val="Header"/>
              <w:rPr>
                <w:b/>
                <w:sz w:val="18"/>
                <w:szCs w:val="18"/>
              </w:rPr>
            </w:pPr>
            <w:r w:rsidRPr="00F31F94">
              <w:rPr>
                <w:b/>
                <w:sz w:val="18"/>
                <w:szCs w:val="18"/>
              </w:rPr>
              <w:t>Task  -</w:t>
            </w:r>
            <w:r w:rsidR="00914F74">
              <w:rPr>
                <w:b/>
                <w:sz w:val="18"/>
                <w:szCs w:val="18"/>
              </w:rPr>
              <w:t xml:space="preserve">Have a look at this link </w:t>
            </w:r>
            <w:hyperlink r:id="rId25" w:history="1">
              <w:r w:rsidR="00E17825" w:rsidRPr="00E17825">
                <w:rPr>
                  <w:rStyle w:val="Hyperlink"/>
                  <w:sz w:val="18"/>
                  <w:szCs w:val="18"/>
                </w:rPr>
                <w:t>https://www.youtube.com/watch?v=0hG-mgQPess</w:t>
              </w:r>
            </w:hyperlink>
          </w:p>
          <w:p w:rsidR="00364B58" w:rsidRDefault="00364B58" w:rsidP="008E5473">
            <w:pPr>
              <w:pStyle w:val="Header"/>
              <w:rPr>
                <w:sz w:val="18"/>
                <w:szCs w:val="18"/>
              </w:rPr>
            </w:pPr>
          </w:p>
          <w:p w:rsidR="00364B58" w:rsidRPr="00364B58" w:rsidRDefault="00E17825" w:rsidP="008E5473">
            <w:pPr>
              <w:pStyle w:val="Head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23FC8B" wp14:editId="1DDD5285">
                  <wp:extent cx="1432560" cy="6400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9091" r="36627" b="14545"/>
                          <a:stretch/>
                        </pic:blipFill>
                        <pic:spPr bwMode="auto">
                          <a:xfrm>
                            <a:off x="0" y="0"/>
                            <a:ext cx="1432560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Pr="00914F74" w:rsidRDefault="00F31F94" w:rsidP="00326C65">
            <w:pPr>
              <w:pStyle w:val="Header"/>
              <w:rPr>
                <w:rFonts w:asciiTheme="minorHAnsi" w:hAnsiTheme="minorHAnsi" w:cstheme="minorHAnsi"/>
                <w:sz w:val="18"/>
                <w:szCs w:val="18"/>
              </w:rPr>
            </w:pPr>
            <w:r w:rsidRPr="00F31F94">
              <w:rPr>
                <w:rFonts w:asciiTheme="minorHAnsi" w:hAnsiTheme="minorHAnsi" w:cstheme="minorHAnsi"/>
                <w:sz w:val="18"/>
                <w:szCs w:val="18"/>
              </w:rPr>
              <w:t xml:space="preserve">Task 2 </w:t>
            </w:r>
            <w:r w:rsidR="00914F74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F31F94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E17825">
              <w:rPr>
                <w:rFonts w:asciiTheme="minorHAnsi" w:hAnsiTheme="minorHAnsi" w:cstheme="minorHAnsi"/>
                <w:sz w:val="18"/>
                <w:szCs w:val="18"/>
              </w:rPr>
              <w:t xml:space="preserve">I would like you to create your very own rainforest </w:t>
            </w:r>
            <w:r w:rsidR="00515DCC">
              <w:rPr>
                <w:rFonts w:asciiTheme="minorHAnsi" w:hAnsiTheme="minorHAnsi" w:cstheme="minorHAnsi"/>
                <w:sz w:val="18"/>
                <w:szCs w:val="18"/>
              </w:rPr>
              <w:t xml:space="preserve">landscape </w:t>
            </w:r>
            <w:r w:rsidR="00E17825">
              <w:rPr>
                <w:rFonts w:asciiTheme="minorHAnsi" w:hAnsiTheme="minorHAnsi" w:cstheme="minorHAnsi"/>
                <w:sz w:val="18"/>
                <w:szCs w:val="18"/>
              </w:rPr>
              <w:t>collage.  You can use different leaves, different textured materials, tissue paper.  Anything you can find.</w:t>
            </w:r>
            <w:r w:rsidR="00515DCC">
              <w:rPr>
                <w:rFonts w:asciiTheme="minorHAnsi" w:hAnsiTheme="minorHAnsi" w:cstheme="minorHAnsi"/>
                <w:sz w:val="18"/>
                <w:szCs w:val="18"/>
              </w:rPr>
              <w:t xml:space="preserve">  Be as creative as your mind allows.</w:t>
            </w:r>
          </w:p>
          <w:p w:rsidR="00364B58" w:rsidRPr="00F31F94" w:rsidRDefault="00364B58" w:rsidP="00E17825">
            <w:pPr>
              <w:pStyle w:val="Head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64" w:type="dxa"/>
            <w:gridSpan w:val="2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Music </w:t>
            </w:r>
          </w:p>
          <w:p w:rsidR="00815937" w:rsidRDefault="00515DCC" w:rsidP="00326C65">
            <w:pPr>
              <w:pStyle w:val="Header"/>
              <w:rPr>
                <w:rFonts w:asciiTheme="minorHAnsi" w:hAnsiTheme="minorHAnsi" w:cstheme="minorHAnsi"/>
                <w:sz w:val="18"/>
                <w:szCs w:val="18"/>
              </w:rPr>
            </w:pPr>
            <w:hyperlink r:id="rId27" w:history="1">
              <w:r w:rsidRPr="00515DCC">
                <w:rPr>
                  <w:rStyle w:val="Hyperlink"/>
                  <w:sz w:val="18"/>
                  <w:szCs w:val="18"/>
                </w:rPr>
                <w:t>https://www.bbc.co.uk/bitesize/topics/zcbkcj6/articles/z3x6msg</w:t>
              </w:r>
            </w:hyperlink>
          </w:p>
          <w:p w:rsidR="00515DCC" w:rsidRDefault="00515DCC" w:rsidP="00326C65">
            <w:pPr>
              <w:pStyle w:val="Head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Learn all about the structure of music in this lesson on BBC Bitesize on the link above</w:t>
            </w:r>
          </w:p>
          <w:p w:rsidR="00515DCC" w:rsidRDefault="00515DCC" w:rsidP="00326C65">
            <w:pPr>
              <w:pStyle w:val="Head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64B58" w:rsidRPr="00C83F09" w:rsidRDefault="00515DCC" w:rsidP="00326C65">
            <w:pPr>
              <w:pStyle w:val="Head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941996" wp14:editId="27B5488B">
                  <wp:extent cx="1455420" cy="73914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0502" t="14000" r="12835" b="8554"/>
                          <a:stretch/>
                        </pic:blipFill>
                        <pic:spPr bwMode="auto">
                          <a:xfrm>
                            <a:off x="0" y="0"/>
                            <a:ext cx="1458914" cy="740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Pr="00192AF9" w:rsidRDefault="007A2E68" w:rsidP="00192AF9">
            <w:pPr>
              <w:pStyle w:val="Head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29" w:history="1">
              <w:r w:rsidR="00364B58" w:rsidRPr="00E815A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https://www.incredibox.com</w:t>
              </w:r>
            </w:hyperlink>
          </w:p>
          <w:p w:rsidR="00364B58" w:rsidRDefault="00364B58" w:rsidP="00192AF9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138BD75" wp14:editId="68C8F948">
                  <wp:extent cx="1490980" cy="7696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15741" b="16667"/>
                          <a:stretch/>
                        </pic:blipFill>
                        <pic:spPr bwMode="auto">
                          <a:xfrm>
                            <a:off x="0" y="0"/>
                            <a:ext cx="1490980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192AF9">
            <w:pPr>
              <w:rPr>
                <w:rFonts w:cstheme="minorHAnsi"/>
              </w:rPr>
            </w:pPr>
          </w:p>
          <w:p w:rsidR="00364B58" w:rsidRDefault="00364B58" w:rsidP="00192AF9">
            <w:pPr>
              <w:rPr>
                <w:rFonts w:cstheme="minorHAnsi"/>
              </w:rPr>
            </w:pPr>
          </w:p>
          <w:p w:rsidR="00364B58" w:rsidRPr="00192AF9" w:rsidRDefault="00364B58" w:rsidP="00192AF9">
            <w:pPr>
              <w:tabs>
                <w:tab w:val="left" w:pos="1644"/>
              </w:tabs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</w:tc>
        <w:tc>
          <w:tcPr>
            <w:tcW w:w="2564" w:type="dxa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Science 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–</w:t>
            </w: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  <w:r w:rsidRPr="00497632">
              <w:rPr>
                <w:sz w:val="18"/>
                <w:szCs w:val="18"/>
              </w:rPr>
              <w:t>Animals including humans</w:t>
            </w:r>
            <w:r w:rsidR="004A27B1">
              <w:rPr>
                <w:sz w:val="18"/>
                <w:szCs w:val="18"/>
              </w:rPr>
              <w:t xml:space="preserve"> </w:t>
            </w:r>
            <w:r w:rsidR="00AB3042">
              <w:rPr>
                <w:sz w:val="18"/>
                <w:szCs w:val="18"/>
              </w:rPr>
              <w:t>–</w:t>
            </w:r>
            <w:r w:rsidR="00497632">
              <w:rPr>
                <w:sz w:val="18"/>
                <w:szCs w:val="18"/>
              </w:rPr>
              <w:t xml:space="preserve"> </w:t>
            </w:r>
            <w:r w:rsidR="00AB3042">
              <w:rPr>
                <w:sz w:val="18"/>
                <w:szCs w:val="18"/>
              </w:rPr>
              <w:t>Human Timeline</w:t>
            </w:r>
          </w:p>
          <w:p w:rsidR="00364B58" w:rsidRDefault="004A27B1" w:rsidP="00326C65">
            <w:pPr>
              <w:pStyle w:val="Head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Task 1 - </w:t>
            </w:r>
            <w:r w:rsidRPr="004A27B1">
              <w:rPr>
                <w:sz w:val="18"/>
                <w:szCs w:val="18"/>
              </w:rPr>
              <w:t>Look through the following power</w:t>
            </w:r>
            <w:r>
              <w:rPr>
                <w:sz w:val="18"/>
                <w:szCs w:val="18"/>
              </w:rPr>
              <w:t xml:space="preserve"> </w:t>
            </w:r>
            <w:r w:rsidRPr="004A27B1">
              <w:rPr>
                <w:sz w:val="18"/>
                <w:szCs w:val="18"/>
              </w:rPr>
              <w:t>point.</w:t>
            </w:r>
          </w:p>
          <w:p w:rsidR="004A27B1" w:rsidRPr="004A27B1" w:rsidRDefault="00AB3042" w:rsidP="00326C65">
            <w:pPr>
              <w:pStyle w:val="Head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49C2A2" wp14:editId="36A6520A">
                  <wp:extent cx="1485333" cy="754380"/>
                  <wp:effectExtent l="0" t="0" r="63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30664" t="20909" r="17206" b="11819"/>
                          <a:stretch/>
                        </pic:blipFill>
                        <pic:spPr bwMode="auto">
                          <a:xfrm>
                            <a:off x="0" y="0"/>
                            <a:ext cx="1497592" cy="760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7632" w:rsidRDefault="00497632" w:rsidP="00326C65">
            <w:pPr>
              <w:pStyle w:val="Header"/>
              <w:rPr>
                <w:rFonts w:ascii="Calibri" w:hAnsi="Calibri"/>
                <w:sz w:val="18"/>
                <w:szCs w:val="18"/>
              </w:rPr>
            </w:pPr>
          </w:p>
          <w:p w:rsidR="00364B58" w:rsidRDefault="004A27B1" w:rsidP="00326C65">
            <w:pPr>
              <w:pStyle w:val="Head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Task 2 – Complete the </w:t>
            </w:r>
            <w:r w:rsidR="00AB3042">
              <w:rPr>
                <w:sz w:val="16"/>
                <w:szCs w:val="16"/>
              </w:rPr>
              <w:t xml:space="preserve">3 </w:t>
            </w:r>
            <w:r>
              <w:rPr>
                <w:sz w:val="16"/>
                <w:szCs w:val="16"/>
              </w:rPr>
              <w:t>worksheet</w:t>
            </w:r>
            <w:r w:rsidR="00AB3042">
              <w:rPr>
                <w:sz w:val="16"/>
                <w:szCs w:val="16"/>
              </w:rPr>
              <w:t xml:space="preserve">s </w:t>
            </w:r>
            <w:r>
              <w:rPr>
                <w:sz w:val="16"/>
                <w:szCs w:val="16"/>
              </w:rPr>
              <w:t>attached</w:t>
            </w:r>
            <w:r w:rsidR="00AB3042">
              <w:rPr>
                <w:sz w:val="16"/>
                <w:szCs w:val="16"/>
              </w:rPr>
              <w:t xml:space="preserve"> or on our class </w:t>
            </w:r>
            <w:proofErr w:type="spellStart"/>
            <w:r w:rsidR="00AB3042">
              <w:rPr>
                <w:sz w:val="16"/>
                <w:szCs w:val="16"/>
              </w:rPr>
              <w:t>padlet</w:t>
            </w:r>
            <w:proofErr w:type="spellEnd"/>
            <w:r w:rsidR="00AB3042">
              <w:rPr>
                <w:sz w:val="16"/>
                <w:szCs w:val="16"/>
              </w:rPr>
              <w:t>.</w:t>
            </w:r>
          </w:p>
          <w:p w:rsidR="00AB3042" w:rsidRDefault="00AB3042" w:rsidP="00326C65">
            <w:pPr>
              <w:pStyle w:val="Head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F5F4EDC" wp14:editId="362C681E">
                  <wp:extent cx="1432560" cy="5943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t="18182" r="23339" b="10909"/>
                          <a:stretch/>
                        </pic:blipFill>
                        <pic:spPr bwMode="auto">
                          <a:xfrm>
                            <a:off x="0" y="0"/>
                            <a:ext cx="143256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326C65">
            <w:pPr>
              <w:pStyle w:val="Header"/>
              <w:rPr>
                <w:sz w:val="20"/>
                <w:szCs w:val="20"/>
              </w:rPr>
            </w:pPr>
          </w:p>
          <w:p w:rsidR="00364B58" w:rsidRDefault="00AB3042" w:rsidP="00326C65">
            <w:pPr>
              <w:pStyle w:val="Head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838D19" wp14:editId="4602233B">
                  <wp:extent cx="1447471" cy="617220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6644" t="16363" r="23339" b="8182"/>
                          <a:stretch/>
                        </pic:blipFill>
                        <pic:spPr bwMode="auto">
                          <a:xfrm>
                            <a:off x="0" y="0"/>
                            <a:ext cx="1458393" cy="621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Pr="00364B58" w:rsidRDefault="00364B58" w:rsidP="00326C65">
            <w:pPr>
              <w:pStyle w:val="Header"/>
              <w:rPr>
                <w:sz w:val="16"/>
                <w:szCs w:val="16"/>
              </w:rPr>
            </w:pPr>
          </w:p>
          <w:p w:rsidR="00364B58" w:rsidRDefault="00AB3042" w:rsidP="00326C65">
            <w:pPr>
              <w:pStyle w:val="Head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BBBDE4" wp14:editId="60E31DE0">
                  <wp:extent cx="1409700" cy="7543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5111" t="18182" r="22828" b="6364"/>
                          <a:stretch/>
                        </pic:blipFill>
                        <pic:spPr bwMode="auto">
                          <a:xfrm>
                            <a:off x="0" y="0"/>
                            <a:ext cx="1409700" cy="75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Pr="00704ADF" w:rsidRDefault="00364B58" w:rsidP="00326C65">
            <w:pPr>
              <w:pStyle w:val="Header"/>
              <w:rPr>
                <w:sz w:val="20"/>
                <w:szCs w:val="20"/>
              </w:rPr>
            </w:pPr>
          </w:p>
          <w:p w:rsidR="00364B58" w:rsidRDefault="00364B58" w:rsidP="00326C65">
            <w:pPr>
              <w:pStyle w:val="Header"/>
            </w:pPr>
          </w:p>
          <w:p w:rsidR="00364B58" w:rsidRPr="00076943" w:rsidRDefault="00364B58" w:rsidP="00326C65">
            <w:pPr>
              <w:pStyle w:val="Header"/>
            </w:pP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64B58" w:rsidRPr="006721FB" w:rsidRDefault="00364B58" w:rsidP="0062368C">
            <w:pPr>
              <w:tabs>
                <w:tab w:val="center" w:pos="4320"/>
                <w:tab w:val="right" w:pos="8640"/>
              </w:tabs>
              <w:rPr>
                <w:rFonts w:cstheme="minorHAnsi"/>
              </w:rPr>
            </w:pPr>
          </w:p>
        </w:tc>
        <w:tc>
          <w:tcPr>
            <w:tcW w:w="2565" w:type="dxa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.T.</w:t>
            </w:r>
          </w:p>
          <w:p w:rsidR="00FE4462" w:rsidRDefault="00FE4462" w:rsidP="00836EDB">
            <w:pPr>
              <w:pStyle w:val="Header"/>
              <w:tabs>
                <w:tab w:val="clear" w:pos="4320"/>
                <w:tab w:val="clear" w:pos="8640"/>
                <w:tab w:val="center" w:pos="203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Have a go at some more coding activities this week.  You can find the link here.  Use the lesson and workbook to complete the activities.</w:t>
            </w:r>
          </w:p>
          <w:p w:rsidR="00FE4462" w:rsidRDefault="00FE4462" w:rsidP="00836EDB">
            <w:pPr>
              <w:pStyle w:val="Header"/>
              <w:tabs>
                <w:tab w:val="clear" w:pos="4320"/>
                <w:tab w:val="clear" w:pos="8640"/>
                <w:tab w:val="center" w:pos="2033"/>
              </w:tabs>
              <w:rPr>
                <w:sz w:val="18"/>
                <w:szCs w:val="18"/>
              </w:rPr>
            </w:pPr>
          </w:p>
          <w:p w:rsidR="00FE4462" w:rsidRPr="00FE4462" w:rsidRDefault="00FE4462" w:rsidP="00836EDB">
            <w:pPr>
              <w:pStyle w:val="Header"/>
              <w:tabs>
                <w:tab w:val="clear" w:pos="4320"/>
                <w:tab w:val="clear" w:pos="8640"/>
                <w:tab w:val="center" w:pos="2033"/>
              </w:tabs>
              <w:rPr>
                <w:sz w:val="18"/>
                <w:szCs w:val="18"/>
              </w:rPr>
            </w:pPr>
            <w:hyperlink r:id="rId35" w:history="1">
              <w:r w:rsidRPr="00FE4462">
                <w:rPr>
                  <w:rStyle w:val="Hyperlink"/>
                  <w:sz w:val="18"/>
                  <w:szCs w:val="18"/>
                </w:rPr>
                <w:t>https://learn-programming-with-icompute.now.sh/lessons/1.1Making%20Moves/making-moves</w:t>
              </w:r>
            </w:hyperlink>
          </w:p>
          <w:p w:rsidR="00364B58" w:rsidRDefault="00364B58" w:rsidP="00326C65">
            <w:pPr>
              <w:tabs>
                <w:tab w:val="center" w:pos="4320"/>
                <w:tab w:val="right" w:pos="8640"/>
              </w:tabs>
              <w:jc w:val="center"/>
              <w:rPr>
                <w:rFonts w:cstheme="minorHAnsi"/>
              </w:rPr>
            </w:pPr>
          </w:p>
          <w:p w:rsidR="00A81D12" w:rsidRDefault="00FE4462" w:rsidP="00326C65">
            <w:pPr>
              <w:tabs>
                <w:tab w:val="center" w:pos="4320"/>
                <w:tab w:val="right" w:pos="8640"/>
              </w:tabs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0FFD8F2" wp14:editId="187D782B">
                  <wp:extent cx="1509395" cy="119634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t="13626" r="33078" b="11885"/>
                          <a:stretch/>
                        </pic:blipFill>
                        <pic:spPr bwMode="auto">
                          <a:xfrm>
                            <a:off x="0" y="0"/>
                            <a:ext cx="1519461" cy="1204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364B58">
            <w:pPr>
              <w:tabs>
                <w:tab w:val="center" w:pos="4320"/>
                <w:tab w:val="right" w:pos="8640"/>
              </w:tabs>
              <w:rPr>
                <w:rFonts w:cstheme="minorHAnsi"/>
              </w:rPr>
            </w:pPr>
          </w:p>
          <w:p w:rsidR="00A81D12" w:rsidRDefault="00A81D12" w:rsidP="00364B58">
            <w:pPr>
              <w:tabs>
                <w:tab w:val="center" w:pos="4320"/>
                <w:tab w:val="right" w:pos="8640"/>
              </w:tabs>
              <w:rPr>
                <w:rFonts w:cstheme="minorHAnsi"/>
                <w:sz w:val="18"/>
                <w:szCs w:val="18"/>
              </w:rPr>
            </w:pPr>
          </w:p>
          <w:p w:rsidR="00A81D12" w:rsidRPr="00A81D12" w:rsidRDefault="00A81D12" w:rsidP="00364B58">
            <w:pPr>
              <w:tabs>
                <w:tab w:val="center" w:pos="4320"/>
                <w:tab w:val="right" w:pos="8640"/>
              </w:tabs>
              <w:rPr>
                <w:rFonts w:cstheme="minorHAnsi"/>
                <w:sz w:val="18"/>
                <w:szCs w:val="18"/>
              </w:rPr>
            </w:pPr>
          </w:p>
        </w:tc>
      </w:tr>
      <w:tr w:rsidR="00326C65" w:rsidRPr="008E33E9" w:rsidTr="00E316AA">
        <w:trPr>
          <w:trHeight w:val="2951"/>
        </w:trPr>
        <w:tc>
          <w:tcPr>
            <w:tcW w:w="7692" w:type="dxa"/>
            <w:gridSpan w:val="3"/>
          </w:tcPr>
          <w:p w:rsidR="00364B58" w:rsidRDefault="00A81D12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lastRenderedPageBreak/>
              <w:t xml:space="preserve">PSHE </w:t>
            </w:r>
            <w:r w:rsidR="00121FB3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 </w:t>
            </w:r>
          </w:p>
          <w:p w:rsidR="003821A5" w:rsidRPr="00D009CC" w:rsidRDefault="00D009CC" w:rsidP="00D009CC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I would like you </w:t>
            </w:r>
            <w:r w:rsidRPr="00D009CC">
              <w:rPr>
                <w:rFonts w:cstheme="minorHAnsi"/>
                <w:sz w:val="18"/>
                <w:szCs w:val="18"/>
              </w:rPr>
              <w:t>Talk (or write) about a time when you had to do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D009CC">
              <w:rPr>
                <w:rFonts w:cstheme="minorHAnsi"/>
                <w:sz w:val="18"/>
                <w:szCs w:val="18"/>
              </w:rPr>
              <w:t>something difficult and you got through it. Explore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D009CC">
              <w:rPr>
                <w:rFonts w:cstheme="minorHAnsi"/>
                <w:sz w:val="18"/>
                <w:szCs w:val="18"/>
              </w:rPr>
              <w:t>how you felt beforehand and how you overcame the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D009CC">
              <w:rPr>
                <w:rFonts w:cstheme="minorHAnsi"/>
                <w:sz w:val="18"/>
                <w:szCs w:val="18"/>
              </w:rPr>
              <w:t>challenge. Think about which character strengths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D009CC">
              <w:rPr>
                <w:rFonts w:cstheme="minorHAnsi"/>
                <w:sz w:val="18"/>
                <w:szCs w:val="18"/>
              </w:rPr>
              <w:t>you used to help you.</w:t>
            </w:r>
          </w:p>
          <w:p w:rsidR="003821A5" w:rsidRDefault="003821A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:rsidR="003821A5" w:rsidRPr="003821A5" w:rsidRDefault="00D009CC" w:rsidP="00326C65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BAE5243" wp14:editId="472B4991">
                  <wp:extent cx="3200400" cy="10058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4655" t="18559" r="27929" b="43754"/>
                          <a:stretch/>
                        </pic:blipFill>
                        <pic:spPr bwMode="auto">
                          <a:xfrm>
                            <a:off x="0" y="0"/>
                            <a:ext cx="3200400" cy="100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FB3" w:rsidRDefault="00121FB3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</w:p>
          <w:p w:rsidR="00121FB3" w:rsidRDefault="00121FB3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</w:p>
          <w:p w:rsidR="00364B58" w:rsidRP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7693" w:type="dxa"/>
            <w:gridSpan w:val="4"/>
          </w:tcPr>
          <w:p w:rsidR="00326C65" w:rsidRDefault="00326C6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French: </w:t>
            </w:r>
            <w:r w:rsidRPr="007C118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You can access French learning here: </w:t>
            </w:r>
            <w:hyperlink r:id="rId38" w:history="1">
              <w:r w:rsidRPr="007C1182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https://www.duolingo.com</w:t>
              </w:r>
            </w:hyperlink>
            <w:r w:rsidRPr="007C118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it is free to join, </w:t>
            </w:r>
          </w:p>
          <w:p w:rsidR="00860DD5" w:rsidRDefault="00326C6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C118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you can take a small test first to see how much you know before moving on.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</w:t>
            </w:r>
          </w:p>
          <w:p w:rsidR="00860DD5" w:rsidRDefault="00860DD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:rsidR="00860DD5" w:rsidRDefault="00860DD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         </w:t>
            </w:r>
            <w:r>
              <w:rPr>
                <w:noProof/>
              </w:rPr>
              <w:drawing>
                <wp:inline distT="0" distB="0" distL="0" distR="0" wp14:anchorId="30EB522F" wp14:editId="2B832824">
                  <wp:extent cx="1874520" cy="80945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t="17698" r="1137" b="6374"/>
                          <a:stretch/>
                        </pic:blipFill>
                        <pic:spPr bwMode="auto">
                          <a:xfrm>
                            <a:off x="0" y="0"/>
                            <a:ext cx="1898245" cy="819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FB3" w:rsidRDefault="00121FB3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21FB3" w:rsidRDefault="00121FB3" w:rsidP="00326C65">
            <w:pPr>
              <w:pStyle w:val="Header"/>
              <w:rPr>
                <w:sz w:val="20"/>
                <w:szCs w:val="20"/>
              </w:rPr>
            </w:pPr>
            <w:r w:rsidRPr="00121FB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Have a go at this French lesson on BBC Bitesize </w:t>
            </w:r>
            <w:hyperlink r:id="rId40" w:history="1">
              <w:r w:rsidRPr="00121FB3">
                <w:rPr>
                  <w:rStyle w:val="Hyperlink"/>
                  <w:sz w:val="20"/>
                  <w:szCs w:val="20"/>
                </w:rPr>
                <w:t>https://www.bbc.co.uk/teach/school-radio/french-ks2-radio-labo-9-ecole/zv7k382</w:t>
              </w:r>
            </w:hyperlink>
          </w:p>
          <w:p w:rsidR="00121FB3" w:rsidRPr="00121FB3" w:rsidRDefault="00121FB3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674389" wp14:editId="1C02CDF8">
                  <wp:extent cx="1912620" cy="1135380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2245" t="-10126" r="-8463" b="-2020"/>
                          <a:stretch/>
                        </pic:blipFill>
                        <pic:spPr bwMode="auto">
                          <a:xfrm>
                            <a:off x="0" y="0"/>
                            <a:ext cx="191262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6C65" w:rsidRDefault="00326C6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If you fancy something different, try some </w:t>
            </w:r>
          </w:p>
          <w:p w:rsidR="00326C65" w:rsidRDefault="00326C65" w:rsidP="00326C65">
            <w:pPr>
              <w:pStyle w:val="Header"/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French games here: </w:t>
            </w:r>
            <w:hyperlink r:id="rId42" w:history="1">
              <w:r w:rsidRPr="006C225F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https://www.frenchgamesnet</w:t>
              </w:r>
            </w:hyperlink>
          </w:p>
          <w:p w:rsidR="00326C65" w:rsidRPr="00C153D2" w:rsidRDefault="00875330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w:t xml:space="preserve">  </w:t>
            </w:r>
            <w:r w:rsidR="00860DD5">
              <w:rPr>
                <w:noProof/>
              </w:rPr>
              <w:drawing>
                <wp:inline distT="0" distB="0" distL="0" distR="0" wp14:anchorId="7A6DC94E" wp14:editId="436C0851">
                  <wp:extent cx="3040380" cy="1325880"/>
                  <wp:effectExtent l="0" t="0" r="762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5457" t="15916" r="6272" b="6006"/>
                          <a:stretch/>
                        </pic:blipFill>
                        <pic:spPr bwMode="auto">
                          <a:xfrm>
                            <a:off x="0" y="0"/>
                            <a:ext cx="3040380" cy="13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1FB" w:rsidRDefault="006721FB"/>
    <w:p w:rsidR="00326C65" w:rsidRDefault="00326C65" w:rsidP="00326C65">
      <w:pPr>
        <w:pStyle w:val="Body"/>
        <w:rPr>
          <w:noProof/>
        </w:rPr>
      </w:pPr>
      <w:r>
        <w:rPr>
          <w:noProof/>
        </w:rPr>
        <w:t xml:space="preserve">  </w:t>
      </w:r>
    </w:p>
    <w:p w:rsidR="00326C65" w:rsidRDefault="00326C65" w:rsidP="00326C65">
      <w:pPr>
        <w:pStyle w:val="Body"/>
      </w:pPr>
    </w:p>
    <w:p w:rsidR="00784095" w:rsidRDefault="00784095" w:rsidP="00784095">
      <w:r>
        <w:t xml:space="preserve">Week </w:t>
      </w:r>
      <w:r w:rsidR="00A277D8">
        <w:t>3</w:t>
      </w:r>
      <w:r>
        <w:t xml:space="preserve"> - Moonstone Timetable for Microsoft Teams</w:t>
      </w:r>
    </w:p>
    <w:p w:rsidR="00784095" w:rsidRDefault="00784095" w:rsidP="00784095"/>
    <w:p w:rsidR="00784095" w:rsidRDefault="00784095" w:rsidP="00784095">
      <w:r>
        <w:t>09:00 Each morning a task will be set for pupils to complete.  Each Monday I will post assignments due for that week which the children will be notified of when they sign in.</w:t>
      </w:r>
    </w:p>
    <w:p w:rsidR="00784095" w:rsidRDefault="00784095" w:rsidP="00784095"/>
    <w:p w:rsidR="00784095" w:rsidRDefault="00784095" w:rsidP="00784095">
      <w:r>
        <w:t xml:space="preserve">14:00 Available for messaging each day </w:t>
      </w:r>
    </w:p>
    <w:p w:rsidR="00784095" w:rsidRDefault="00784095" w:rsidP="00784095"/>
    <w:p w:rsidR="00784095" w:rsidRDefault="00784095" w:rsidP="00784095">
      <w:r>
        <w:t>On a Friday we will have a live video with the whole class – Please message any ideas for this week.</w:t>
      </w:r>
    </w:p>
    <w:p w:rsidR="00784095" w:rsidRDefault="00784095" w:rsidP="00784095"/>
    <w:p w:rsidR="00784095" w:rsidRDefault="00784095" w:rsidP="00784095">
      <w:r>
        <w:t xml:space="preserve">This week the assignments due in will be </w:t>
      </w:r>
      <w:r w:rsidR="00A277D8">
        <w:t>art work</w:t>
      </w:r>
      <w:r>
        <w:t xml:space="preserve"> due in </w:t>
      </w:r>
      <w:r w:rsidR="00A277D8">
        <w:t>Wednesday</w:t>
      </w:r>
    </w:p>
    <w:p w:rsidR="00784095" w:rsidRDefault="00A277D8" w:rsidP="00784095">
      <w:r>
        <w:t>Science</w:t>
      </w:r>
      <w:r w:rsidR="00784095">
        <w:t xml:space="preserve"> work due in Thursday</w:t>
      </w:r>
    </w:p>
    <w:p w:rsidR="00326C65" w:rsidRDefault="00326C65" w:rsidP="00326C65">
      <w:pPr>
        <w:pStyle w:val="Body"/>
      </w:pPr>
    </w:p>
    <w:p w:rsidR="00326C65" w:rsidRDefault="00326C65" w:rsidP="00326C65">
      <w:pPr>
        <w:pStyle w:val="Body"/>
      </w:pPr>
    </w:p>
    <w:p w:rsidR="00326C65" w:rsidRDefault="00326C65" w:rsidP="00326C65">
      <w:pPr>
        <w:pStyle w:val="Body"/>
      </w:pPr>
    </w:p>
    <w:p w:rsidR="00326C65" w:rsidRPr="00C153D2" w:rsidRDefault="00326C65" w:rsidP="00326C65">
      <w:pPr>
        <w:rPr>
          <w:b/>
          <w:sz w:val="20"/>
          <w:szCs w:val="20"/>
        </w:rPr>
      </w:pPr>
    </w:p>
    <w:p w:rsidR="006721FB" w:rsidRDefault="006721FB"/>
    <w:sectPr w:rsidR="006721FB" w:rsidSect="006721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74E1D"/>
    <w:multiLevelType w:val="hybridMultilevel"/>
    <w:tmpl w:val="0096F0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3A2B8C"/>
    <w:multiLevelType w:val="hybridMultilevel"/>
    <w:tmpl w:val="0096F0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1FB"/>
    <w:rsid w:val="00004EBD"/>
    <w:rsid w:val="00027FD6"/>
    <w:rsid w:val="00052E00"/>
    <w:rsid w:val="00066F92"/>
    <w:rsid w:val="000A514B"/>
    <w:rsid w:val="000E02AA"/>
    <w:rsid w:val="00116BCF"/>
    <w:rsid w:val="00121FB3"/>
    <w:rsid w:val="00130785"/>
    <w:rsid w:val="00132611"/>
    <w:rsid w:val="00133826"/>
    <w:rsid w:val="001442D1"/>
    <w:rsid w:val="00154340"/>
    <w:rsid w:val="001578E7"/>
    <w:rsid w:val="00192AF9"/>
    <w:rsid w:val="001E583F"/>
    <w:rsid w:val="0021341F"/>
    <w:rsid w:val="00221703"/>
    <w:rsid w:val="00285A86"/>
    <w:rsid w:val="00326C65"/>
    <w:rsid w:val="00364B58"/>
    <w:rsid w:val="003821A5"/>
    <w:rsid w:val="003D5AEA"/>
    <w:rsid w:val="0043427C"/>
    <w:rsid w:val="00497632"/>
    <w:rsid w:val="004A27B1"/>
    <w:rsid w:val="004C5038"/>
    <w:rsid w:val="004F7117"/>
    <w:rsid w:val="00515DCC"/>
    <w:rsid w:val="00516841"/>
    <w:rsid w:val="00516BA0"/>
    <w:rsid w:val="0057457F"/>
    <w:rsid w:val="00585FD5"/>
    <w:rsid w:val="0059437D"/>
    <w:rsid w:val="005A65D7"/>
    <w:rsid w:val="00611983"/>
    <w:rsid w:val="0061474F"/>
    <w:rsid w:val="0062368C"/>
    <w:rsid w:val="00653780"/>
    <w:rsid w:val="00663795"/>
    <w:rsid w:val="006721FB"/>
    <w:rsid w:val="006D027C"/>
    <w:rsid w:val="006D16F8"/>
    <w:rsid w:val="00702DF5"/>
    <w:rsid w:val="00704ADF"/>
    <w:rsid w:val="00716D7C"/>
    <w:rsid w:val="00720EDF"/>
    <w:rsid w:val="00743538"/>
    <w:rsid w:val="00784095"/>
    <w:rsid w:val="00795929"/>
    <w:rsid w:val="007A2E68"/>
    <w:rsid w:val="007C5FBF"/>
    <w:rsid w:val="00815937"/>
    <w:rsid w:val="00836EDB"/>
    <w:rsid w:val="00836F1B"/>
    <w:rsid w:val="00860DD5"/>
    <w:rsid w:val="00875330"/>
    <w:rsid w:val="0088776D"/>
    <w:rsid w:val="008A3E10"/>
    <w:rsid w:val="008E4CCD"/>
    <w:rsid w:val="008E5473"/>
    <w:rsid w:val="008F7C39"/>
    <w:rsid w:val="0090784A"/>
    <w:rsid w:val="00914F74"/>
    <w:rsid w:val="00936778"/>
    <w:rsid w:val="00957F52"/>
    <w:rsid w:val="00991DDA"/>
    <w:rsid w:val="00996235"/>
    <w:rsid w:val="009F1191"/>
    <w:rsid w:val="00A0409C"/>
    <w:rsid w:val="00A277D8"/>
    <w:rsid w:val="00A4163C"/>
    <w:rsid w:val="00A5017F"/>
    <w:rsid w:val="00A81D12"/>
    <w:rsid w:val="00A82C91"/>
    <w:rsid w:val="00AB3042"/>
    <w:rsid w:val="00AC4C40"/>
    <w:rsid w:val="00AD17D1"/>
    <w:rsid w:val="00B01602"/>
    <w:rsid w:val="00B05249"/>
    <w:rsid w:val="00B34BF0"/>
    <w:rsid w:val="00B5077E"/>
    <w:rsid w:val="00B67A92"/>
    <w:rsid w:val="00B93A74"/>
    <w:rsid w:val="00BC1ACD"/>
    <w:rsid w:val="00BD6BBD"/>
    <w:rsid w:val="00C6289B"/>
    <w:rsid w:val="00C66326"/>
    <w:rsid w:val="00CA231E"/>
    <w:rsid w:val="00CB74DC"/>
    <w:rsid w:val="00CD058C"/>
    <w:rsid w:val="00CD3101"/>
    <w:rsid w:val="00CD6D17"/>
    <w:rsid w:val="00CE706B"/>
    <w:rsid w:val="00D009CC"/>
    <w:rsid w:val="00DA0717"/>
    <w:rsid w:val="00E17825"/>
    <w:rsid w:val="00E24E55"/>
    <w:rsid w:val="00E316AA"/>
    <w:rsid w:val="00E41C7C"/>
    <w:rsid w:val="00EC56A8"/>
    <w:rsid w:val="00ED1F6C"/>
    <w:rsid w:val="00F205EE"/>
    <w:rsid w:val="00F31F94"/>
    <w:rsid w:val="00F75B28"/>
    <w:rsid w:val="00FE4462"/>
    <w:rsid w:val="00FE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95EB2"/>
  <w15:chartTrackingRefBased/>
  <w15:docId w15:val="{4038AF9D-9809-4CA4-BC69-889E90200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21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672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72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26C6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326C6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326C65"/>
    <w:rPr>
      <w:color w:val="0000FF"/>
      <w:u w:val="single"/>
    </w:rPr>
  </w:style>
  <w:style w:type="paragraph" w:customStyle="1" w:styleId="Body">
    <w:name w:val="Body"/>
    <w:rsid w:val="00326C6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C6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D6B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3826"/>
    <w:rPr>
      <w:color w:val="954F72" w:themeColor="followedHyperlink"/>
      <w:u w:val="single"/>
    </w:rPr>
  </w:style>
  <w:style w:type="paragraph" w:customStyle="1" w:styleId="Default">
    <w:name w:val="Default"/>
    <w:rsid w:val="001338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94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3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cosmickids.com" TargetMode="External"/><Relationship Id="rId18" Type="http://schemas.openxmlformats.org/officeDocument/2006/relationships/hyperlink" Target="https://classroom.thenational.academy/lessons/persuasive-letter-reading-comprehension-inference/activities/1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hyperlink" Target="https://www.frenchgamesnet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youtube.com/channel/UC58aowNEXHHnflR_5YTtP4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0hG-mgQPess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s://www.duolingo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classroom.thenational.academy/lessons/persuasive-letter-reading-comprehension-word-meaning" TargetMode="External"/><Relationship Id="rId29" Type="http://schemas.openxmlformats.org/officeDocument/2006/relationships/hyperlink" Target="https://www.incredibox.com" TargetMode="External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channel/UC8PDFwCV0HHcl08-1SzdiBw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hyperlink" Target="https://www.bbc.co.uk/teach/school-radio/french-ks2-radio-labo-9-ecole/zv7k382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hiterosemaths.com/homelearning/year-6/%20%20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hyperlink" Target="https://www.youtube.com/playlist?list=PLyCLoPd4VxBvQafyve889qVcPxYEjdST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hiterosemaths.com/homelearning/year-5/" TargetMode="External"/><Relationship Id="rId22" Type="http://schemas.openxmlformats.org/officeDocument/2006/relationships/hyperlink" Target="https://www.youtube.com/watch?v=Ic-J6hcSKa8" TargetMode="External"/><Relationship Id="rId27" Type="http://schemas.openxmlformats.org/officeDocument/2006/relationships/hyperlink" Target="https://www.bbc.co.uk/bitesize/topics/zcbkcj6/articles/z3x6msg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learn-programming-with-icompute.now.sh/lessons/1.1Making%20Moves/making-moves" TargetMode="External"/><Relationship Id="rId43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D7309C8</Template>
  <TotalTime>11</TotalTime>
  <Pages>4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Boulter</dc:creator>
  <cp:keywords/>
  <dc:description/>
  <cp:lastModifiedBy>Clare Swiffen</cp:lastModifiedBy>
  <cp:revision>4</cp:revision>
  <cp:lastPrinted>2020-06-16T22:51:00Z</cp:lastPrinted>
  <dcterms:created xsi:type="dcterms:W3CDTF">2020-06-17T21:40:00Z</dcterms:created>
  <dcterms:modified xsi:type="dcterms:W3CDTF">2020-06-17T21:58:00Z</dcterms:modified>
</cp:coreProperties>
</file>