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5D4" w:rsidRPr="005661DC" w:rsidRDefault="005661DC" w:rsidP="005661DC">
      <w:pPr>
        <w:rPr>
          <w:color w:val="0070C0"/>
        </w:rPr>
      </w:pPr>
      <w:r>
        <w:rPr>
          <w:noProof/>
          <w:lang w:eastAsia="en-GB"/>
        </w:rPr>
        <w:drawing>
          <wp:anchor distT="0" distB="0" distL="114300" distR="114300" simplePos="0" relativeHeight="251701248" behindDoc="0" locked="0" layoutInCell="1" allowOverlap="1" wp14:anchorId="29B178DB" wp14:editId="18763DB5">
            <wp:simplePos x="0" y="0"/>
            <wp:positionH relativeFrom="column">
              <wp:posOffset>-266700</wp:posOffset>
            </wp:positionH>
            <wp:positionV relativeFrom="paragraph">
              <wp:posOffset>-266700</wp:posOffset>
            </wp:positionV>
            <wp:extent cx="819150" cy="819150"/>
            <wp:effectExtent l="0" t="0" r="0" b="0"/>
            <wp:wrapNone/>
            <wp:docPr id="14" name="Picture 14" descr="WelbournCofE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bournCofEPrim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2272" behindDoc="0" locked="0" layoutInCell="1" allowOverlap="1" wp14:anchorId="5576DD9D" wp14:editId="4C20B8B6">
            <wp:simplePos x="0" y="0"/>
            <wp:positionH relativeFrom="column">
              <wp:posOffset>5219700</wp:posOffset>
            </wp:positionH>
            <wp:positionV relativeFrom="paragraph">
              <wp:posOffset>-276226</wp:posOffset>
            </wp:positionV>
            <wp:extent cx="781050" cy="809625"/>
            <wp:effectExtent l="0" t="0" r="0" b="9525"/>
            <wp:wrapNone/>
            <wp:docPr id="15" name="Picture 15" descr="WelbournCofEPrimary"/>
            <wp:cNvGraphicFramePr/>
            <a:graphic xmlns:a="http://schemas.openxmlformats.org/drawingml/2006/main">
              <a:graphicData uri="http://schemas.openxmlformats.org/drawingml/2006/picture">
                <pic:pic xmlns:pic="http://schemas.openxmlformats.org/drawingml/2006/picture">
                  <pic:nvPicPr>
                    <pic:cNvPr id="14" name="Picture 14" descr="WelbournCofEPrimary"/>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63FE">
        <w:rPr>
          <w:noProof/>
          <w:color w:val="7030A0"/>
          <w:lang w:eastAsia="en-GB"/>
        </w:rPr>
        <mc:AlternateContent>
          <mc:Choice Requires="wps">
            <w:drawing>
              <wp:anchor distT="45720" distB="45720" distL="114300" distR="114300" simplePos="0" relativeHeight="251660288" behindDoc="0" locked="0" layoutInCell="1" allowOverlap="1" wp14:anchorId="233CA88E" wp14:editId="691B1E42">
                <wp:simplePos x="0" y="0"/>
                <wp:positionH relativeFrom="margin">
                  <wp:posOffset>-400051</wp:posOffset>
                </wp:positionH>
                <wp:positionV relativeFrom="paragraph">
                  <wp:posOffset>-390525</wp:posOffset>
                </wp:positionV>
                <wp:extent cx="6524625" cy="1028700"/>
                <wp:effectExtent l="19050" t="1905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028700"/>
                        </a:xfrm>
                        <a:prstGeom prst="rect">
                          <a:avLst/>
                        </a:prstGeom>
                        <a:solidFill>
                          <a:schemeClr val="bg1"/>
                        </a:solidFill>
                        <a:ln w="38100">
                          <a:solidFill>
                            <a:srgbClr val="0070C0"/>
                          </a:solidFill>
                          <a:headEnd/>
                          <a:tailEnd/>
                        </a:ln>
                      </wps:spPr>
                      <wps:style>
                        <a:lnRef idx="2">
                          <a:schemeClr val="accent5"/>
                        </a:lnRef>
                        <a:fillRef idx="1">
                          <a:schemeClr val="lt1"/>
                        </a:fillRef>
                        <a:effectRef idx="0">
                          <a:schemeClr val="accent5"/>
                        </a:effectRef>
                        <a:fontRef idx="minor">
                          <a:schemeClr val="dk1"/>
                        </a:fontRef>
                      </wps:style>
                      <wps:txbx>
                        <w:txbxContent>
                          <w:p w:rsidR="008A790C" w:rsidRDefault="008A790C" w:rsidP="00F33F06">
                            <w:pPr>
                              <w:jc w:val="center"/>
                              <w:rPr>
                                <w:rFonts w:ascii="Arial Black" w:hAnsi="Arial Black"/>
                                <w:color w:val="0070C0"/>
                                <w:sz w:val="24"/>
                                <w:szCs w:val="24"/>
                              </w:rPr>
                            </w:pPr>
                            <w:r>
                              <w:rPr>
                                <w:rFonts w:ascii="Arial Black" w:hAnsi="Arial Black"/>
                                <w:color w:val="0070C0"/>
                                <w:sz w:val="24"/>
                                <w:szCs w:val="24"/>
                              </w:rPr>
                              <w:t xml:space="preserve">Welbourn Church of England Primary School  </w:t>
                            </w:r>
                          </w:p>
                          <w:p w:rsidR="008A790C" w:rsidRPr="005661DC" w:rsidRDefault="008A790C" w:rsidP="00F33F06">
                            <w:pPr>
                              <w:jc w:val="center"/>
                              <w:rPr>
                                <w:rFonts w:ascii="XCCW Joined PC7a" w:hAnsi="XCCW Joined PC7a"/>
                                <w:color w:val="0070C0"/>
                                <w:sz w:val="24"/>
                                <w:szCs w:val="24"/>
                              </w:rPr>
                            </w:pPr>
                            <w:r w:rsidRPr="00C93922">
                              <w:rPr>
                                <w:rFonts w:ascii="Arial Black" w:hAnsi="Arial Black"/>
                                <w:color w:val="0070C0"/>
                                <w:sz w:val="24"/>
                                <w:szCs w:val="24"/>
                              </w:rPr>
                              <w:t xml:space="preserve">   </w:t>
                            </w:r>
                            <w:r>
                              <w:rPr>
                                <w:rFonts w:ascii="XCCW Joined PC7a" w:hAnsi="XCCW Joined PC7a"/>
                                <w:color w:val="0070C0"/>
                              </w:rPr>
                              <w:t>‘B</w:t>
                            </w:r>
                            <w:r w:rsidRPr="005661DC">
                              <w:rPr>
                                <w:rFonts w:ascii="XCCW Joined PC7a" w:hAnsi="XCCW Joined PC7a"/>
                                <w:color w:val="0070C0"/>
                              </w:rPr>
                              <w:t>el</w:t>
                            </w:r>
                            <w:r>
                              <w:rPr>
                                <w:rFonts w:ascii="XCCW Joined PC7a" w:hAnsi="XCCW Joined PC7a"/>
                                <w:color w:val="0070C0"/>
                              </w:rPr>
                              <w:t>ieve, Excite, Succeed, Together’</w:t>
                            </w:r>
                            <w:r w:rsidRPr="005661DC">
                              <w:rPr>
                                <w:rFonts w:ascii="XCCW Joined PC7a" w:hAnsi="XCCW Joined PC7a"/>
                                <w:color w:val="0070C0"/>
                                <w:sz w:val="24"/>
                                <w:szCs w:val="24"/>
                              </w:rPr>
                              <w:t xml:space="preserve">           </w:t>
                            </w:r>
                          </w:p>
                          <w:p w:rsidR="008A790C" w:rsidRPr="00F33F06" w:rsidRDefault="008A790C" w:rsidP="00F33F06">
                            <w:pPr>
                              <w:jc w:val="center"/>
                              <w:rPr>
                                <w:rFonts w:ascii="Arial Black" w:hAnsi="Arial Black" w:cs="Arial"/>
                                <w:outline/>
                                <w:color w:val="0070C0"/>
                                <w14:textOutline w14:w="9525" w14:cap="rnd" w14:cmpd="sng" w14:algn="ctr">
                                  <w14:solidFill>
                                    <w14:srgbClr w14:val="0070C0"/>
                                  </w14:solidFill>
                                  <w14:prstDash w14:val="solid"/>
                                  <w14:bevel/>
                                </w14:textOutline>
                                <w14:textFill>
                                  <w14:noFill/>
                                </w14:textFill>
                              </w:rPr>
                            </w:pPr>
                            <w:r>
                              <w:rPr>
                                <w:rFonts w:ascii="Arial Black" w:hAnsi="Arial Black"/>
                                <w:color w:val="0070C0"/>
                                <w:sz w:val="24"/>
                                <w:szCs w:val="24"/>
                              </w:rPr>
                              <w:t>Friday 13</w:t>
                            </w:r>
                            <w:r w:rsidRPr="00694920">
                              <w:rPr>
                                <w:rFonts w:ascii="Arial Black" w:hAnsi="Arial Black"/>
                                <w:color w:val="0070C0"/>
                                <w:sz w:val="24"/>
                                <w:szCs w:val="24"/>
                                <w:vertAlign w:val="superscript"/>
                              </w:rPr>
                              <w:t>th</w:t>
                            </w:r>
                            <w:r>
                              <w:rPr>
                                <w:rFonts w:ascii="Arial Black" w:hAnsi="Arial Black"/>
                                <w:color w:val="0070C0"/>
                                <w:sz w:val="24"/>
                                <w:szCs w:val="24"/>
                              </w:rPr>
                              <w:t xml:space="preserve"> December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CA88E" id="_x0000_t202" coordsize="21600,21600" o:spt="202" path="m,l,21600r21600,l21600,xe">
                <v:stroke joinstyle="miter"/>
                <v:path gradientshapeok="t" o:connecttype="rect"/>
              </v:shapetype>
              <v:shape id="Text Box 2" o:spid="_x0000_s1026" type="#_x0000_t202" style="position:absolute;margin-left:-31.5pt;margin-top:-30.75pt;width:513.75pt;height:8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" fillcolor="white [3212]" strokecolor="#0070c0" strokeweight="3pt">
                <v:textbox>
                  <w:txbxContent>
                    <w:p w:rsidR="008A790C" w:rsidRDefault="008A790C" w:rsidP="00F33F06">
                      <w:pPr>
                        <w:jc w:val="center"/>
                        <w:rPr>
                          <w:rFonts w:ascii="Arial Black" w:hAnsi="Arial Black"/>
                          <w:color w:val="0070C0"/>
                          <w:sz w:val="24"/>
                          <w:szCs w:val="24"/>
                        </w:rPr>
                      </w:pPr>
                      <w:r>
                        <w:rPr>
                          <w:rFonts w:ascii="Arial Black" w:hAnsi="Arial Black"/>
                          <w:color w:val="0070C0"/>
                          <w:sz w:val="24"/>
                          <w:szCs w:val="24"/>
                        </w:rPr>
                        <w:t xml:space="preserve">Welbourn Church of England Primary School  </w:t>
                      </w:r>
                    </w:p>
                    <w:p w:rsidR="008A790C" w:rsidRPr="005661DC" w:rsidRDefault="008A790C" w:rsidP="00F33F06">
                      <w:pPr>
                        <w:jc w:val="center"/>
                        <w:rPr>
                          <w:rFonts w:ascii="XCCW Joined PC7a" w:hAnsi="XCCW Joined PC7a"/>
                          <w:color w:val="0070C0"/>
                          <w:sz w:val="24"/>
                          <w:szCs w:val="24"/>
                        </w:rPr>
                      </w:pPr>
                      <w:r w:rsidRPr="00C93922">
                        <w:rPr>
                          <w:rFonts w:ascii="Arial Black" w:hAnsi="Arial Black"/>
                          <w:color w:val="0070C0"/>
                          <w:sz w:val="24"/>
                          <w:szCs w:val="24"/>
                        </w:rPr>
                        <w:t xml:space="preserve">   </w:t>
                      </w:r>
                      <w:r>
                        <w:rPr>
                          <w:rFonts w:ascii="XCCW Joined PC7a" w:hAnsi="XCCW Joined PC7a"/>
                          <w:color w:val="0070C0"/>
                        </w:rPr>
                        <w:t>‘B</w:t>
                      </w:r>
                      <w:r w:rsidRPr="005661DC">
                        <w:rPr>
                          <w:rFonts w:ascii="XCCW Joined PC7a" w:hAnsi="XCCW Joined PC7a"/>
                          <w:color w:val="0070C0"/>
                        </w:rPr>
                        <w:t>el</w:t>
                      </w:r>
                      <w:r>
                        <w:rPr>
                          <w:rFonts w:ascii="XCCW Joined PC7a" w:hAnsi="XCCW Joined PC7a"/>
                          <w:color w:val="0070C0"/>
                        </w:rPr>
                        <w:t>ieve, Excite, Succeed, Together’</w:t>
                      </w:r>
                      <w:r w:rsidRPr="005661DC">
                        <w:rPr>
                          <w:rFonts w:ascii="XCCW Joined PC7a" w:hAnsi="XCCW Joined PC7a"/>
                          <w:color w:val="0070C0"/>
                          <w:sz w:val="24"/>
                          <w:szCs w:val="24"/>
                        </w:rPr>
                        <w:t xml:space="preserve">           </w:t>
                      </w:r>
                    </w:p>
                    <w:p w:rsidR="008A790C" w:rsidRPr="00F33F06" w:rsidRDefault="008A790C" w:rsidP="00F33F06">
                      <w:pPr>
                        <w:jc w:val="center"/>
                        <w:rPr>
                          <w:rFonts w:ascii="Arial Black" w:hAnsi="Arial Black" w:cs="Arial"/>
                          <w:outline/>
                          <w:color w:val="0070C0"/>
                          <w14:textOutline w14:w="9525" w14:cap="rnd" w14:cmpd="sng" w14:algn="ctr">
                            <w14:solidFill>
                              <w14:srgbClr w14:val="0070C0"/>
                            </w14:solidFill>
                            <w14:prstDash w14:val="solid"/>
                            <w14:bevel/>
                          </w14:textOutline>
                          <w14:textFill>
                            <w14:noFill/>
                          </w14:textFill>
                        </w:rPr>
                      </w:pPr>
                      <w:r>
                        <w:rPr>
                          <w:rFonts w:ascii="Arial Black" w:hAnsi="Arial Black"/>
                          <w:color w:val="0070C0"/>
                          <w:sz w:val="24"/>
                          <w:szCs w:val="24"/>
                        </w:rPr>
                        <w:t>Friday 13</w:t>
                      </w:r>
                      <w:r w:rsidRPr="00694920">
                        <w:rPr>
                          <w:rFonts w:ascii="Arial Black" w:hAnsi="Arial Black"/>
                          <w:color w:val="0070C0"/>
                          <w:sz w:val="24"/>
                          <w:szCs w:val="24"/>
                          <w:vertAlign w:val="superscript"/>
                        </w:rPr>
                        <w:t>th</w:t>
                      </w:r>
                      <w:r>
                        <w:rPr>
                          <w:rFonts w:ascii="Arial Black" w:hAnsi="Arial Black"/>
                          <w:color w:val="0070C0"/>
                          <w:sz w:val="24"/>
                          <w:szCs w:val="24"/>
                        </w:rPr>
                        <w:t xml:space="preserve"> December 2019</w:t>
                      </w:r>
                    </w:p>
                  </w:txbxContent>
                </v:textbox>
                <w10:wrap anchorx="margin"/>
              </v:shape>
            </w:pict>
          </mc:Fallback>
        </mc:AlternateContent>
      </w:r>
    </w:p>
    <w:p w:rsidR="001432A7" w:rsidRDefault="001432A7" w:rsidP="007545D4">
      <w:pPr>
        <w:jc w:val="center"/>
        <w:rPr>
          <w:rFonts w:ascii="Arial Black" w:hAnsi="Arial Black"/>
          <w:color w:val="2F5496" w:themeColor="accent5" w:themeShade="BF"/>
          <w:u w:val="single"/>
        </w:rPr>
      </w:pPr>
    </w:p>
    <w:p w:rsidR="001432A7" w:rsidRDefault="008A790C" w:rsidP="007545D4">
      <w:pPr>
        <w:jc w:val="center"/>
        <w:rPr>
          <w:rFonts w:ascii="Arial Black" w:hAnsi="Arial Black"/>
          <w:color w:val="2F5496" w:themeColor="accent5" w:themeShade="BF"/>
          <w:u w:val="single"/>
        </w:rPr>
      </w:pPr>
      <w:r>
        <w:rPr>
          <w:noProof/>
          <w:lang w:eastAsia="en-GB"/>
        </w:rPr>
        <mc:AlternateContent>
          <mc:Choice Requires="wps">
            <w:drawing>
              <wp:anchor distT="45720" distB="45720" distL="114300" distR="114300" simplePos="0" relativeHeight="251664384" behindDoc="0" locked="0" layoutInCell="1" allowOverlap="1" wp14:anchorId="33108236" wp14:editId="1B601761">
                <wp:simplePos x="0" y="0"/>
                <wp:positionH relativeFrom="column">
                  <wp:posOffset>-485775</wp:posOffset>
                </wp:positionH>
                <wp:positionV relativeFrom="paragraph">
                  <wp:posOffset>123825</wp:posOffset>
                </wp:positionV>
                <wp:extent cx="4848225" cy="3933825"/>
                <wp:effectExtent l="0" t="0" r="2857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3933825"/>
                        </a:xfrm>
                        <a:prstGeom prst="rect">
                          <a:avLst/>
                        </a:prstGeom>
                        <a:solidFill>
                          <a:srgbClr val="FFFFFF"/>
                        </a:solidFill>
                        <a:ln w="12700">
                          <a:solidFill>
                            <a:srgbClr val="0070C0"/>
                          </a:solidFill>
                          <a:miter lim="800000"/>
                          <a:headEnd/>
                          <a:tailEnd/>
                        </a:ln>
                      </wps:spPr>
                      <wps:txbx>
                        <w:txbxContent>
                          <w:p w:rsidR="008A790C" w:rsidRDefault="008A790C" w:rsidP="00763B75">
                            <w:pPr>
                              <w:rPr>
                                <w:rFonts w:ascii="Arial" w:hAnsi="Arial" w:cs="Arial"/>
                                <w:sz w:val="20"/>
                                <w:szCs w:val="20"/>
                              </w:rPr>
                            </w:pPr>
                            <w:r w:rsidRPr="007A1A53">
                              <w:rPr>
                                <w:rFonts w:ascii="Arial" w:hAnsi="Arial" w:cs="Arial"/>
                                <w:sz w:val="20"/>
                                <w:szCs w:val="20"/>
                              </w:rPr>
                              <w:t xml:space="preserve">Dear Parents and Carers, </w:t>
                            </w:r>
                          </w:p>
                          <w:p w:rsidR="008A790C" w:rsidRDefault="008A790C" w:rsidP="00763B75">
                            <w:pPr>
                              <w:rPr>
                                <w:rFonts w:ascii="Arial" w:hAnsi="Arial" w:cs="Arial"/>
                                <w:sz w:val="20"/>
                                <w:szCs w:val="20"/>
                              </w:rPr>
                            </w:pPr>
                            <w:r>
                              <w:rPr>
                                <w:rFonts w:ascii="Arial" w:hAnsi="Arial" w:cs="Arial"/>
                                <w:sz w:val="20"/>
                                <w:szCs w:val="20"/>
                              </w:rPr>
                              <w:t xml:space="preserve">I can’t believe it is December already! We’ve certainly been getting into the Christmas spirit. Our School and Worship Councils have been busy decorating the hall and delivering Christmas cards to classes. We have a post-box in school if your child would like to post Christmas cards for their friends. Topaz and Emerald Class are busy preparing for their Nativity performance. </w:t>
                            </w:r>
                          </w:p>
                          <w:p w:rsidR="008A790C" w:rsidRDefault="008A790C" w:rsidP="00763B75">
                            <w:pPr>
                              <w:rPr>
                                <w:rFonts w:ascii="Arial" w:hAnsi="Arial" w:cs="Arial"/>
                                <w:sz w:val="20"/>
                                <w:szCs w:val="20"/>
                              </w:rPr>
                            </w:pPr>
                            <w:r>
                              <w:rPr>
                                <w:rFonts w:ascii="Arial" w:hAnsi="Arial" w:cs="Arial"/>
                                <w:sz w:val="20"/>
                                <w:szCs w:val="20"/>
                              </w:rPr>
                              <w:t>Our choir sang beautifully at Sir William Robertson school last week and continue to practise their songs in preparation for their</w:t>
                            </w:r>
                            <w:r w:rsidR="008D32FF">
                              <w:rPr>
                                <w:rFonts w:ascii="Arial" w:hAnsi="Arial" w:cs="Arial"/>
                                <w:sz w:val="20"/>
                                <w:szCs w:val="20"/>
                              </w:rPr>
                              <w:t xml:space="preserve"> performances at the Carol S</w:t>
                            </w:r>
                            <w:r>
                              <w:rPr>
                                <w:rFonts w:ascii="Arial" w:hAnsi="Arial" w:cs="Arial"/>
                                <w:sz w:val="20"/>
                                <w:szCs w:val="20"/>
                              </w:rPr>
                              <w:t xml:space="preserve">ervice at St Chad’s church this Sunday, the Christingle Service and at the local residential homes.  </w:t>
                            </w:r>
                          </w:p>
                          <w:p w:rsidR="008A790C" w:rsidRDefault="008A790C" w:rsidP="00763B75">
                            <w:pPr>
                              <w:rPr>
                                <w:rFonts w:ascii="Arial" w:hAnsi="Arial" w:cs="Arial"/>
                                <w:sz w:val="20"/>
                                <w:szCs w:val="20"/>
                              </w:rPr>
                            </w:pPr>
                            <w:r>
                              <w:rPr>
                                <w:rFonts w:ascii="Arial" w:hAnsi="Arial" w:cs="Arial"/>
                                <w:sz w:val="20"/>
                                <w:szCs w:val="20"/>
                              </w:rPr>
                              <w:t>Thank you to all of the parents who donated pyjamas to the Children’s ward, two School Counc</w:t>
                            </w:r>
                            <w:r w:rsidR="008D32FF">
                              <w:rPr>
                                <w:rFonts w:ascii="Arial" w:hAnsi="Arial" w:cs="Arial"/>
                                <w:sz w:val="20"/>
                                <w:szCs w:val="20"/>
                              </w:rPr>
                              <w:t>il members delivered them all last</w:t>
                            </w:r>
                            <w:r>
                              <w:rPr>
                                <w:rFonts w:ascii="Arial" w:hAnsi="Arial" w:cs="Arial"/>
                                <w:sz w:val="20"/>
                                <w:szCs w:val="20"/>
                              </w:rPr>
                              <w:t xml:space="preserve"> Friday, their photograph is in the newspaper. Thank you also to everyone who came to school in a Christmas jumoer to raise money for Save the Children. </w:t>
                            </w:r>
                          </w:p>
                          <w:p w:rsidR="008A790C" w:rsidRDefault="008A790C" w:rsidP="00763B75">
                            <w:pPr>
                              <w:rPr>
                                <w:rFonts w:ascii="Arial" w:hAnsi="Arial" w:cs="Arial"/>
                                <w:sz w:val="20"/>
                                <w:szCs w:val="20"/>
                              </w:rPr>
                            </w:pPr>
                            <w:r>
                              <w:rPr>
                                <w:rFonts w:ascii="Arial" w:hAnsi="Arial" w:cs="Arial"/>
                                <w:sz w:val="20"/>
                                <w:szCs w:val="20"/>
                              </w:rPr>
                              <w:t xml:space="preserve">I would like to say a huge congratulations to Mrs Puttock (was Miss Cottam) for completing and passing her SEND accreditation with Northampton University. </w:t>
                            </w:r>
                          </w:p>
                          <w:p w:rsidR="008A790C" w:rsidRPr="007A1A53" w:rsidRDefault="008A790C" w:rsidP="00763B75">
                            <w:pPr>
                              <w:rPr>
                                <w:rFonts w:ascii="Arial" w:hAnsi="Arial" w:cs="Arial"/>
                                <w:sz w:val="20"/>
                                <w:szCs w:val="20"/>
                              </w:rPr>
                            </w:pPr>
                            <w:r>
                              <w:rPr>
                                <w:rFonts w:ascii="Arial" w:hAnsi="Arial" w:cs="Arial"/>
                                <w:sz w:val="20"/>
                                <w:szCs w:val="20"/>
                              </w:rPr>
                              <w:t xml:space="preserve">There will be another Christmas </w:t>
                            </w:r>
                            <w:r w:rsidR="00C66C7F">
                              <w:rPr>
                                <w:rFonts w:ascii="Arial" w:hAnsi="Arial" w:cs="Arial"/>
                                <w:sz w:val="20"/>
                                <w:szCs w:val="20"/>
                              </w:rPr>
                              <w:t xml:space="preserve">newsletter next week to share our festive celebrations and events. Please also follow Twitter for updates. </w:t>
                            </w:r>
                          </w:p>
                          <w:p w:rsidR="008A790C" w:rsidRPr="007A1A53" w:rsidRDefault="008A790C" w:rsidP="00763B75">
                            <w:pPr>
                              <w:rPr>
                                <w:rFonts w:ascii="Arial" w:hAnsi="Arial" w:cs="Arial"/>
                                <w:sz w:val="20"/>
                                <w:szCs w:val="20"/>
                              </w:rPr>
                            </w:pPr>
                            <w:r w:rsidRPr="007A1A53">
                              <w:rPr>
                                <w:rFonts w:ascii="Arial" w:hAnsi="Arial" w:cs="Arial"/>
                                <w:sz w:val="20"/>
                                <w:szCs w:val="20"/>
                              </w:rPr>
                              <w:t xml:space="preserve">Kind regards </w:t>
                            </w:r>
                            <w:bookmarkStart w:id="0" w:name="_GoBack"/>
                            <w:bookmarkEnd w:id="0"/>
                          </w:p>
                          <w:p w:rsidR="008A790C" w:rsidRPr="007A1A53" w:rsidRDefault="008A790C" w:rsidP="00763B75">
                            <w:pPr>
                              <w:rPr>
                                <w:rFonts w:ascii="Arial" w:hAnsi="Arial" w:cs="Arial"/>
                                <w:sz w:val="20"/>
                                <w:szCs w:val="20"/>
                              </w:rPr>
                            </w:pPr>
                            <w:r w:rsidRPr="007A1A53">
                              <w:rPr>
                                <w:rFonts w:ascii="Arial" w:hAnsi="Arial" w:cs="Arial"/>
                                <w:sz w:val="20"/>
                                <w:szCs w:val="20"/>
                              </w:rPr>
                              <w:t>Mrs Boulter</w:t>
                            </w:r>
                          </w:p>
                          <w:p w:rsidR="008A790C" w:rsidRDefault="008A790C" w:rsidP="00763B75">
                            <w:pPr>
                              <w:rPr>
                                <w:rFonts w:ascii="Arial" w:hAnsi="Arial" w:cs="Arial"/>
                              </w:rPr>
                            </w:pPr>
                          </w:p>
                          <w:p w:rsidR="008A790C" w:rsidRDefault="008A790C" w:rsidP="00763B75">
                            <w:pPr>
                              <w:rPr>
                                <w:rFonts w:ascii="Arial" w:hAnsi="Arial" w:cs="Arial"/>
                              </w:rPr>
                            </w:pPr>
                          </w:p>
                          <w:p w:rsidR="008A790C" w:rsidRDefault="008A790C" w:rsidP="00763B75">
                            <w:pPr>
                              <w:rPr>
                                <w:rFonts w:ascii="Arial" w:hAnsi="Arial" w:cs="Arial"/>
                              </w:rPr>
                            </w:pPr>
                          </w:p>
                          <w:p w:rsidR="008A790C" w:rsidRDefault="008A790C" w:rsidP="00763B75">
                            <w:pPr>
                              <w:rPr>
                                <w:rFonts w:ascii="Arial" w:hAnsi="Arial" w:cs="Arial"/>
                              </w:rPr>
                            </w:pPr>
                          </w:p>
                          <w:p w:rsidR="008A790C" w:rsidRDefault="008A790C" w:rsidP="00E0401F">
                            <w:pPr>
                              <w:rPr>
                                <w:rFonts w:ascii="Arial" w:hAnsi="Arial" w:cs="Arial"/>
                              </w:rPr>
                            </w:pPr>
                          </w:p>
                          <w:p w:rsidR="008A790C" w:rsidRDefault="008A790C" w:rsidP="00E0401F">
                            <w:pPr>
                              <w:rPr>
                                <w:rFonts w:ascii="Arial" w:hAnsi="Arial" w:cs="Arial"/>
                              </w:rPr>
                            </w:pPr>
                          </w:p>
                          <w:p w:rsidR="008A790C" w:rsidRDefault="008A790C" w:rsidP="00E0401F">
                            <w:pPr>
                              <w:rPr>
                                <w:rFonts w:ascii="Arial" w:hAnsi="Arial" w:cs="Arial"/>
                              </w:rPr>
                            </w:pPr>
                          </w:p>
                          <w:p w:rsidR="008A790C" w:rsidRDefault="008A790C" w:rsidP="00E0401F">
                            <w:pPr>
                              <w:rPr>
                                <w:rFonts w:ascii="Arial" w:hAnsi="Arial" w:cs="Arial"/>
                              </w:rPr>
                            </w:pPr>
                          </w:p>
                          <w:p w:rsidR="008A790C" w:rsidRDefault="008A790C" w:rsidP="00E0401F">
                            <w:pPr>
                              <w:rPr>
                                <w:rFonts w:ascii="Arial" w:hAnsi="Arial" w:cs="Arial"/>
                              </w:rPr>
                            </w:pPr>
                          </w:p>
                          <w:p w:rsidR="008A790C" w:rsidRDefault="008A790C" w:rsidP="00E0401F">
                            <w:pPr>
                              <w:rPr>
                                <w:rFonts w:ascii="Arial" w:hAnsi="Arial" w:cs="Arial"/>
                              </w:rPr>
                            </w:pPr>
                          </w:p>
                          <w:p w:rsidR="008A790C" w:rsidRPr="00E0401F" w:rsidRDefault="008A790C" w:rsidP="00E0401F">
                            <w:pPr>
                              <w:rPr>
                                <w:rFonts w:ascii="Arial" w:hAnsi="Arial" w:cs="Arial"/>
                              </w:rPr>
                            </w:pPr>
                          </w:p>
                          <w:p w:rsidR="008A790C" w:rsidRPr="00140B8D" w:rsidRDefault="008A790C" w:rsidP="00E0401F">
                            <w:pPr>
                              <w:jc w:val="center"/>
                              <w:rPr>
                                <w:rFonts w:ascii="Arial Black" w:hAnsi="Arial Black"/>
                                <w:color w:val="2F5496" w:themeColor="accent5" w:themeShade="BF"/>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108236" id="_x0000_t202" coordsize="21600,21600" o:spt="202" path="m,l,21600r21600,l21600,xe">
                <v:stroke joinstyle="miter"/>
                <v:path gradientshapeok="t" o:connecttype="rect"/>
              </v:shapetype>
              <v:shape id="Text Box 4" o:spid="_x0000_s1027" type="#_x0000_t202" style="position:absolute;left:0;text-align:left;margin-left:-38.25pt;margin-top:9.75pt;width:381.75pt;height:309.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" strokecolor="#0070c0" strokeweight="1pt">
                <v:textbox>
                  <w:txbxContent>
                    <w:p w:rsidR="008A790C" w:rsidRDefault="008A790C" w:rsidP="00763B75">
                      <w:pPr>
                        <w:rPr>
                          <w:rFonts w:ascii="Arial" w:hAnsi="Arial" w:cs="Arial"/>
                          <w:sz w:val="20"/>
                          <w:szCs w:val="20"/>
                        </w:rPr>
                      </w:pPr>
                      <w:r w:rsidRPr="007A1A53">
                        <w:rPr>
                          <w:rFonts w:ascii="Arial" w:hAnsi="Arial" w:cs="Arial"/>
                          <w:sz w:val="20"/>
                          <w:szCs w:val="20"/>
                        </w:rPr>
                        <w:t xml:space="preserve">Dear Parents and Carers, </w:t>
                      </w:r>
                    </w:p>
                    <w:p w:rsidR="008A790C" w:rsidRDefault="008A790C" w:rsidP="00763B75">
                      <w:pPr>
                        <w:rPr>
                          <w:rFonts w:ascii="Arial" w:hAnsi="Arial" w:cs="Arial"/>
                          <w:sz w:val="20"/>
                          <w:szCs w:val="20"/>
                        </w:rPr>
                      </w:pPr>
                      <w:r>
                        <w:rPr>
                          <w:rFonts w:ascii="Arial" w:hAnsi="Arial" w:cs="Arial"/>
                          <w:sz w:val="20"/>
                          <w:szCs w:val="20"/>
                        </w:rPr>
                        <w:t xml:space="preserve">I can’t believe it is December already! We’ve certainly been getting into the Christmas spirit. Our School and Worship Councils have been busy decorating the hall and delivering Christmas cards to classes. We have a post-box in school if your child would like to post Christmas cards for their friends. Topaz and Emerald Class are busy preparing for their Nativity performance. </w:t>
                      </w:r>
                    </w:p>
                    <w:p w:rsidR="008A790C" w:rsidRDefault="008A790C" w:rsidP="00763B75">
                      <w:pPr>
                        <w:rPr>
                          <w:rFonts w:ascii="Arial" w:hAnsi="Arial" w:cs="Arial"/>
                          <w:sz w:val="20"/>
                          <w:szCs w:val="20"/>
                        </w:rPr>
                      </w:pPr>
                      <w:r>
                        <w:rPr>
                          <w:rFonts w:ascii="Arial" w:hAnsi="Arial" w:cs="Arial"/>
                          <w:sz w:val="20"/>
                          <w:szCs w:val="20"/>
                        </w:rPr>
                        <w:t>Our choir sang beautifully at Sir William Robertson school last week and continue to practise their songs in preparation for their</w:t>
                      </w:r>
                      <w:r w:rsidR="008D32FF">
                        <w:rPr>
                          <w:rFonts w:ascii="Arial" w:hAnsi="Arial" w:cs="Arial"/>
                          <w:sz w:val="20"/>
                          <w:szCs w:val="20"/>
                        </w:rPr>
                        <w:t xml:space="preserve"> performances at the Carol S</w:t>
                      </w:r>
                      <w:r>
                        <w:rPr>
                          <w:rFonts w:ascii="Arial" w:hAnsi="Arial" w:cs="Arial"/>
                          <w:sz w:val="20"/>
                          <w:szCs w:val="20"/>
                        </w:rPr>
                        <w:t xml:space="preserve">ervice at St Chad’s church this Sunday, the Christingle Service and at the local residential homes.  </w:t>
                      </w:r>
                    </w:p>
                    <w:p w:rsidR="008A790C" w:rsidRDefault="008A790C" w:rsidP="00763B75">
                      <w:pPr>
                        <w:rPr>
                          <w:rFonts w:ascii="Arial" w:hAnsi="Arial" w:cs="Arial"/>
                          <w:sz w:val="20"/>
                          <w:szCs w:val="20"/>
                        </w:rPr>
                      </w:pPr>
                      <w:r>
                        <w:rPr>
                          <w:rFonts w:ascii="Arial" w:hAnsi="Arial" w:cs="Arial"/>
                          <w:sz w:val="20"/>
                          <w:szCs w:val="20"/>
                        </w:rPr>
                        <w:t>Thank you to all of the parents who donated pyjamas to the Children’s ward, two School Counc</w:t>
                      </w:r>
                      <w:r w:rsidR="008D32FF">
                        <w:rPr>
                          <w:rFonts w:ascii="Arial" w:hAnsi="Arial" w:cs="Arial"/>
                          <w:sz w:val="20"/>
                          <w:szCs w:val="20"/>
                        </w:rPr>
                        <w:t>il members delivered them all last</w:t>
                      </w:r>
                      <w:r>
                        <w:rPr>
                          <w:rFonts w:ascii="Arial" w:hAnsi="Arial" w:cs="Arial"/>
                          <w:sz w:val="20"/>
                          <w:szCs w:val="20"/>
                        </w:rPr>
                        <w:t xml:space="preserve"> Friday, their photograph is in the newspaper. Thank you also to everyone who came to school in a Christmas jumoer to raise money for Save the Children. </w:t>
                      </w:r>
                    </w:p>
                    <w:p w:rsidR="008A790C" w:rsidRDefault="008A790C" w:rsidP="00763B75">
                      <w:pPr>
                        <w:rPr>
                          <w:rFonts w:ascii="Arial" w:hAnsi="Arial" w:cs="Arial"/>
                          <w:sz w:val="20"/>
                          <w:szCs w:val="20"/>
                        </w:rPr>
                      </w:pPr>
                      <w:r>
                        <w:rPr>
                          <w:rFonts w:ascii="Arial" w:hAnsi="Arial" w:cs="Arial"/>
                          <w:sz w:val="20"/>
                          <w:szCs w:val="20"/>
                        </w:rPr>
                        <w:t xml:space="preserve">I would like to say a huge congratulations to Mrs Puttock (was Miss Cottam) for completing and passing her SEND accreditation with Northampton University. </w:t>
                      </w:r>
                    </w:p>
                    <w:p w:rsidR="008A790C" w:rsidRPr="007A1A53" w:rsidRDefault="008A790C" w:rsidP="00763B75">
                      <w:pPr>
                        <w:rPr>
                          <w:rFonts w:ascii="Arial" w:hAnsi="Arial" w:cs="Arial"/>
                          <w:sz w:val="20"/>
                          <w:szCs w:val="20"/>
                        </w:rPr>
                      </w:pPr>
                      <w:r>
                        <w:rPr>
                          <w:rFonts w:ascii="Arial" w:hAnsi="Arial" w:cs="Arial"/>
                          <w:sz w:val="20"/>
                          <w:szCs w:val="20"/>
                        </w:rPr>
                        <w:t xml:space="preserve">There will be another Christmas </w:t>
                      </w:r>
                      <w:r w:rsidR="00C66C7F">
                        <w:rPr>
                          <w:rFonts w:ascii="Arial" w:hAnsi="Arial" w:cs="Arial"/>
                          <w:sz w:val="20"/>
                          <w:szCs w:val="20"/>
                        </w:rPr>
                        <w:t xml:space="preserve">newsletter next week to share our festive celebrations and events. Please also follow Twitter for updates. </w:t>
                      </w:r>
                    </w:p>
                    <w:p w:rsidR="008A790C" w:rsidRPr="007A1A53" w:rsidRDefault="008A790C" w:rsidP="00763B75">
                      <w:pPr>
                        <w:rPr>
                          <w:rFonts w:ascii="Arial" w:hAnsi="Arial" w:cs="Arial"/>
                          <w:sz w:val="20"/>
                          <w:szCs w:val="20"/>
                        </w:rPr>
                      </w:pPr>
                      <w:r w:rsidRPr="007A1A53">
                        <w:rPr>
                          <w:rFonts w:ascii="Arial" w:hAnsi="Arial" w:cs="Arial"/>
                          <w:sz w:val="20"/>
                          <w:szCs w:val="20"/>
                        </w:rPr>
                        <w:t xml:space="preserve">Kind regards </w:t>
                      </w:r>
                      <w:bookmarkStart w:id="1" w:name="_GoBack"/>
                      <w:bookmarkEnd w:id="1"/>
                    </w:p>
                    <w:p w:rsidR="008A790C" w:rsidRPr="007A1A53" w:rsidRDefault="008A790C" w:rsidP="00763B75">
                      <w:pPr>
                        <w:rPr>
                          <w:rFonts w:ascii="Arial" w:hAnsi="Arial" w:cs="Arial"/>
                          <w:sz w:val="20"/>
                          <w:szCs w:val="20"/>
                        </w:rPr>
                      </w:pPr>
                      <w:r w:rsidRPr="007A1A53">
                        <w:rPr>
                          <w:rFonts w:ascii="Arial" w:hAnsi="Arial" w:cs="Arial"/>
                          <w:sz w:val="20"/>
                          <w:szCs w:val="20"/>
                        </w:rPr>
                        <w:t>Mrs Boulter</w:t>
                      </w:r>
                    </w:p>
                    <w:p w:rsidR="008A790C" w:rsidRDefault="008A790C" w:rsidP="00763B75">
                      <w:pPr>
                        <w:rPr>
                          <w:rFonts w:ascii="Arial" w:hAnsi="Arial" w:cs="Arial"/>
                        </w:rPr>
                      </w:pPr>
                    </w:p>
                    <w:p w:rsidR="008A790C" w:rsidRDefault="008A790C" w:rsidP="00763B75">
                      <w:pPr>
                        <w:rPr>
                          <w:rFonts w:ascii="Arial" w:hAnsi="Arial" w:cs="Arial"/>
                        </w:rPr>
                      </w:pPr>
                    </w:p>
                    <w:p w:rsidR="008A790C" w:rsidRDefault="008A790C" w:rsidP="00763B75">
                      <w:pPr>
                        <w:rPr>
                          <w:rFonts w:ascii="Arial" w:hAnsi="Arial" w:cs="Arial"/>
                        </w:rPr>
                      </w:pPr>
                    </w:p>
                    <w:p w:rsidR="008A790C" w:rsidRDefault="008A790C" w:rsidP="00763B75">
                      <w:pPr>
                        <w:rPr>
                          <w:rFonts w:ascii="Arial" w:hAnsi="Arial" w:cs="Arial"/>
                        </w:rPr>
                      </w:pPr>
                    </w:p>
                    <w:p w:rsidR="008A790C" w:rsidRDefault="008A790C" w:rsidP="00E0401F">
                      <w:pPr>
                        <w:rPr>
                          <w:rFonts w:ascii="Arial" w:hAnsi="Arial" w:cs="Arial"/>
                        </w:rPr>
                      </w:pPr>
                    </w:p>
                    <w:p w:rsidR="008A790C" w:rsidRDefault="008A790C" w:rsidP="00E0401F">
                      <w:pPr>
                        <w:rPr>
                          <w:rFonts w:ascii="Arial" w:hAnsi="Arial" w:cs="Arial"/>
                        </w:rPr>
                      </w:pPr>
                    </w:p>
                    <w:p w:rsidR="008A790C" w:rsidRDefault="008A790C" w:rsidP="00E0401F">
                      <w:pPr>
                        <w:rPr>
                          <w:rFonts w:ascii="Arial" w:hAnsi="Arial" w:cs="Arial"/>
                        </w:rPr>
                      </w:pPr>
                    </w:p>
                    <w:p w:rsidR="008A790C" w:rsidRDefault="008A790C" w:rsidP="00E0401F">
                      <w:pPr>
                        <w:rPr>
                          <w:rFonts w:ascii="Arial" w:hAnsi="Arial" w:cs="Arial"/>
                        </w:rPr>
                      </w:pPr>
                    </w:p>
                    <w:p w:rsidR="008A790C" w:rsidRDefault="008A790C" w:rsidP="00E0401F">
                      <w:pPr>
                        <w:rPr>
                          <w:rFonts w:ascii="Arial" w:hAnsi="Arial" w:cs="Arial"/>
                        </w:rPr>
                      </w:pPr>
                    </w:p>
                    <w:p w:rsidR="008A790C" w:rsidRDefault="008A790C" w:rsidP="00E0401F">
                      <w:pPr>
                        <w:rPr>
                          <w:rFonts w:ascii="Arial" w:hAnsi="Arial" w:cs="Arial"/>
                        </w:rPr>
                      </w:pPr>
                    </w:p>
                    <w:p w:rsidR="008A790C" w:rsidRPr="00E0401F" w:rsidRDefault="008A790C" w:rsidP="00E0401F">
                      <w:pPr>
                        <w:rPr>
                          <w:rFonts w:ascii="Arial" w:hAnsi="Arial" w:cs="Arial"/>
                        </w:rPr>
                      </w:pPr>
                    </w:p>
                    <w:p w:rsidR="008A790C" w:rsidRPr="00140B8D" w:rsidRDefault="008A790C" w:rsidP="00E0401F">
                      <w:pPr>
                        <w:jc w:val="center"/>
                        <w:rPr>
                          <w:rFonts w:ascii="Arial Black" w:hAnsi="Arial Black"/>
                          <w:color w:val="2F5496" w:themeColor="accent5" w:themeShade="BF"/>
                          <w:u w:val="single"/>
                        </w:rPr>
                      </w:pPr>
                    </w:p>
                  </w:txbxContent>
                </v:textbox>
              </v:shape>
            </w:pict>
          </mc:Fallback>
        </mc:AlternateContent>
      </w:r>
      <w:r>
        <w:rPr>
          <w:noProof/>
          <w:lang w:eastAsia="en-GB"/>
        </w:rPr>
        <mc:AlternateContent>
          <mc:Choice Requires="wps">
            <w:drawing>
              <wp:anchor distT="45720" distB="45720" distL="114300" distR="114300" simplePos="0" relativeHeight="251666432" behindDoc="0" locked="0" layoutInCell="1" allowOverlap="1" wp14:anchorId="0D58C177" wp14:editId="2102AC4D">
                <wp:simplePos x="0" y="0"/>
                <wp:positionH relativeFrom="column">
                  <wp:posOffset>4438015</wp:posOffset>
                </wp:positionH>
                <wp:positionV relativeFrom="page">
                  <wp:posOffset>1609725</wp:posOffset>
                </wp:positionV>
                <wp:extent cx="1743075" cy="581025"/>
                <wp:effectExtent l="19050" t="1905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81025"/>
                        </a:xfrm>
                        <a:prstGeom prst="rect">
                          <a:avLst/>
                        </a:prstGeom>
                        <a:solidFill>
                          <a:schemeClr val="bg1"/>
                        </a:solidFill>
                        <a:ln w="28575">
                          <a:solidFill>
                            <a:srgbClr val="0070C0"/>
                          </a:solidFill>
                          <a:miter lim="800000"/>
                          <a:headEnd/>
                          <a:tailEnd/>
                        </a:ln>
                      </wps:spPr>
                      <wps:txbx>
                        <w:txbxContent>
                          <w:p w:rsidR="008A790C" w:rsidRPr="00F33F06" w:rsidRDefault="008A790C" w:rsidP="00E0401F">
                            <w:pPr>
                              <w:jc w:val="center"/>
                              <w:rPr>
                                <w:rFonts w:ascii="Arial Black" w:hAnsi="Arial Black"/>
                                <w:color w:val="0070C0"/>
                                <w:sz w:val="24"/>
                                <w:szCs w:val="24"/>
                              </w:rPr>
                            </w:pPr>
                            <w:r w:rsidRPr="00F33F06">
                              <w:rPr>
                                <w:rFonts w:ascii="Arial Black" w:hAnsi="Arial Black"/>
                                <w:color w:val="0070C0"/>
                                <w:sz w:val="24"/>
                                <w:szCs w:val="24"/>
                              </w:rPr>
                              <w:t>Dates for your diary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8C177" id="_x0000_s1028" type="#_x0000_t202" style="position:absolute;left:0;text-align:left;margin-left:349.45pt;margin-top:126.75pt;width:137.25pt;height:45.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" fillcolor="white [3212]" strokecolor="#0070c0" strokeweight="2.25pt">
                <v:textbox>
                  <w:txbxContent>
                    <w:p w:rsidR="008A790C" w:rsidRPr="00F33F06" w:rsidRDefault="008A790C" w:rsidP="00E0401F">
                      <w:pPr>
                        <w:jc w:val="center"/>
                        <w:rPr>
                          <w:rFonts w:ascii="Arial Black" w:hAnsi="Arial Black"/>
                          <w:color w:val="0070C0"/>
                          <w:sz w:val="24"/>
                          <w:szCs w:val="24"/>
                        </w:rPr>
                      </w:pPr>
                      <w:r w:rsidRPr="00F33F06">
                        <w:rPr>
                          <w:rFonts w:ascii="Arial Black" w:hAnsi="Arial Black"/>
                          <w:color w:val="0070C0"/>
                          <w:sz w:val="24"/>
                          <w:szCs w:val="24"/>
                        </w:rPr>
                        <w:t>Dates for your diary</w:t>
                      </w:r>
                    </w:p>
                  </w:txbxContent>
                </v:textbox>
                <w10:wrap type="square" anchory="page"/>
              </v:shape>
            </w:pict>
          </mc:Fallback>
        </mc:AlternateContent>
      </w:r>
    </w:p>
    <w:p w:rsidR="001432A7" w:rsidRDefault="001432A7" w:rsidP="007545D4">
      <w:pPr>
        <w:jc w:val="center"/>
        <w:rPr>
          <w:rFonts w:ascii="Arial Black" w:hAnsi="Arial Black"/>
          <w:color w:val="2F5496" w:themeColor="accent5" w:themeShade="BF"/>
          <w:u w:val="single"/>
        </w:rPr>
      </w:pPr>
    </w:p>
    <w:p w:rsidR="001432A7" w:rsidRDefault="008A790C" w:rsidP="007545D4">
      <w:pPr>
        <w:jc w:val="center"/>
        <w:rPr>
          <w:rFonts w:ascii="Arial Black" w:hAnsi="Arial Black"/>
          <w:color w:val="2F5496" w:themeColor="accent5" w:themeShade="BF"/>
          <w:u w:val="single"/>
        </w:rPr>
      </w:pPr>
      <w:r w:rsidRPr="00687DD2">
        <w:rPr>
          <w:rFonts w:ascii="Arial Black" w:hAnsi="Arial Black"/>
          <w:noProof/>
          <w:color w:val="2F5496" w:themeColor="accent5" w:themeShade="BF"/>
          <w:lang w:eastAsia="en-GB"/>
        </w:rPr>
        <mc:AlternateContent>
          <mc:Choice Requires="wps">
            <w:drawing>
              <wp:anchor distT="45720" distB="45720" distL="114300" distR="114300" simplePos="0" relativeHeight="251662336" behindDoc="0" locked="0" layoutInCell="1" allowOverlap="1" wp14:anchorId="41DA9488" wp14:editId="79810CA7">
                <wp:simplePos x="0" y="0"/>
                <wp:positionH relativeFrom="column">
                  <wp:posOffset>4448175</wp:posOffset>
                </wp:positionH>
                <wp:positionV relativeFrom="page">
                  <wp:posOffset>2286000</wp:posOffset>
                </wp:positionV>
                <wp:extent cx="1769745" cy="5429250"/>
                <wp:effectExtent l="0" t="0" r="2095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5429250"/>
                        </a:xfrm>
                        <a:prstGeom prst="rect">
                          <a:avLst/>
                        </a:prstGeom>
                        <a:solidFill>
                          <a:srgbClr val="FFFFFF"/>
                        </a:solidFill>
                        <a:ln w="12700">
                          <a:solidFill>
                            <a:srgbClr val="0070C0"/>
                          </a:solidFill>
                          <a:miter lim="800000"/>
                          <a:headEnd/>
                          <a:tailEnd/>
                        </a:ln>
                      </wps:spPr>
                      <wps:txbx>
                        <w:txbxContent>
                          <w:p w:rsidR="008A790C" w:rsidRPr="00D25FE9" w:rsidRDefault="008D32FF" w:rsidP="00E0401F">
                            <w:pPr>
                              <w:rPr>
                                <w:rFonts w:ascii="Arial" w:hAnsi="Arial" w:cs="Arial"/>
                                <w:b/>
                                <w:sz w:val="20"/>
                                <w:szCs w:val="20"/>
                              </w:rPr>
                            </w:pPr>
                            <w:r w:rsidRPr="00D25FE9">
                              <w:rPr>
                                <w:rFonts w:ascii="Arial" w:hAnsi="Arial" w:cs="Arial"/>
                                <w:b/>
                                <w:sz w:val="20"/>
                                <w:szCs w:val="20"/>
                              </w:rPr>
                              <w:t xml:space="preserve">13.12.19. – 5.30pm </w:t>
                            </w:r>
                            <w:r w:rsidR="008A790C" w:rsidRPr="00D25FE9">
                              <w:rPr>
                                <w:rFonts w:ascii="Arial" w:hAnsi="Arial" w:cs="Arial"/>
                                <w:sz w:val="20"/>
                                <w:szCs w:val="20"/>
                              </w:rPr>
                              <w:t>Ch</w:t>
                            </w:r>
                            <w:r w:rsidRPr="00D25FE9">
                              <w:rPr>
                                <w:rFonts w:ascii="Arial" w:hAnsi="Arial" w:cs="Arial"/>
                                <w:sz w:val="20"/>
                                <w:szCs w:val="20"/>
                              </w:rPr>
                              <w:t>ristmas Fayre at school</w:t>
                            </w:r>
                          </w:p>
                          <w:p w:rsidR="008A790C" w:rsidRPr="00D25FE9" w:rsidRDefault="008A790C" w:rsidP="00E0401F">
                            <w:pPr>
                              <w:rPr>
                                <w:rFonts w:ascii="Arial" w:hAnsi="Arial" w:cs="Arial"/>
                                <w:sz w:val="20"/>
                                <w:szCs w:val="20"/>
                              </w:rPr>
                            </w:pPr>
                            <w:r w:rsidRPr="00D25FE9">
                              <w:rPr>
                                <w:rFonts w:ascii="Arial" w:hAnsi="Arial" w:cs="Arial"/>
                                <w:b/>
                                <w:sz w:val="20"/>
                                <w:szCs w:val="20"/>
                              </w:rPr>
                              <w:t>17.12.19. -</w:t>
                            </w:r>
                            <w:r w:rsidRPr="00D25FE9">
                              <w:rPr>
                                <w:rFonts w:ascii="Arial" w:hAnsi="Arial" w:cs="Arial"/>
                                <w:sz w:val="20"/>
                                <w:szCs w:val="20"/>
                              </w:rPr>
                              <w:t xml:space="preserve"> Topaz &amp; Emerald singing Carols at Welbourn Manor</w:t>
                            </w:r>
                            <w:r w:rsidR="00AD4296">
                              <w:rPr>
                                <w:rFonts w:ascii="Arial" w:hAnsi="Arial" w:cs="Arial"/>
                                <w:sz w:val="20"/>
                                <w:szCs w:val="20"/>
                              </w:rPr>
                              <w:t xml:space="preserve"> and Amethyst </w:t>
                            </w:r>
                            <w:r w:rsidR="008D32FF" w:rsidRPr="00D25FE9">
                              <w:rPr>
                                <w:rFonts w:ascii="Arial" w:hAnsi="Arial" w:cs="Arial"/>
                                <w:sz w:val="20"/>
                                <w:szCs w:val="20"/>
                              </w:rPr>
                              <w:t>singing at Welbourn Hall</w:t>
                            </w:r>
                          </w:p>
                          <w:p w:rsidR="008A790C" w:rsidRPr="00D25FE9" w:rsidRDefault="008A790C" w:rsidP="00E0401F">
                            <w:pPr>
                              <w:rPr>
                                <w:rFonts w:ascii="Arial" w:hAnsi="Arial" w:cs="Arial"/>
                                <w:sz w:val="20"/>
                                <w:szCs w:val="20"/>
                              </w:rPr>
                            </w:pPr>
                            <w:r w:rsidRPr="00D25FE9">
                              <w:rPr>
                                <w:rFonts w:ascii="Arial" w:hAnsi="Arial" w:cs="Arial"/>
                                <w:sz w:val="20"/>
                                <w:szCs w:val="20"/>
                              </w:rPr>
                              <w:t>1.30pm</w:t>
                            </w:r>
                            <w:r w:rsidR="008D32FF" w:rsidRPr="00D25FE9">
                              <w:rPr>
                                <w:rFonts w:ascii="Arial" w:hAnsi="Arial" w:cs="Arial"/>
                                <w:sz w:val="20"/>
                                <w:szCs w:val="20"/>
                              </w:rPr>
                              <w:t xml:space="preserve"> - Moonstone VE day party for parents</w:t>
                            </w:r>
                          </w:p>
                          <w:p w:rsidR="008A790C" w:rsidRPr="00D25FE9" w:rsidRDefault="008D32FF" w:rsidP="00E0401F">
                            <w:pPr>
                              <w:rPr>
                                <w:rFonts w:ascii="Arial" w:hAnsi="Arial" w:cs="Arial"/>
                                <w:sz w:val="20"/>
                                <w:szCs w:val="20"/>
                              </w:rPr>
                            </w:pPr>
                            <w:r w:rsidRPr="00D25FE9">
                              <w:rPr>
                                <w:rFonts w:ascii="Arial" w:hAnsi="Arial" w:cs="Arial"/>
                                <w:sz w:val="20"/>
                                <w:szCs w:val="20"/>
                              </w:rPr>
                              <w:t>After school club party</w:t>
                            </w:r>
                            <w:r w:rsidR="008A790C" w:rsidRPr="00D25FE9">
                              <w:rPr>
                                <w:rFonts w:ascii="Arial" w:hAnsi="Arial" w:cs="Arial"/>
                                <w:sz w:val="20"/>
                                <w:szCs w:val="20"/>
                              </w:rPr>
                              <w:t xml:space="preserve"> and parent sharing </w:t>
                            </w:r>
                          </w:p>
                          <w:p w:rsidR="008A790C" w:rsidRPr="00D25FE9" w:rsidRDefault="008A790C" w:rsidP="00E0401F">
                            <w:pPr>
                              <w:rPr>
                                <w:rFonts w:ascii="Arial" w:hAnsi="Arial" w:cs="Arial"/>
                                <w:sz w:val="20"/>
                                <w:szCs w:val="20"/>
                              </w:rPr>
                            </w:pPr>
                            <w:r w:rsidRPr="00D25FE9">
                              <w:rPr>
                                <w:rFonts w:ascii="Arial" w:hAnsi="Arial" w:cs="Arial"/>
                                <w:b/>
                                <w:sz w:val="20"/>
                                <w:szCs w:val="20"/>
                              </w:rPr>
                              <w:t xml:space="preserve">18.12.19. – </w:t>
                            </w:r>
                            <w:r w:rsidR="008D32FF" w:rsidRPr="00D25FE9">
                              <w:rPr>
                                <w:rFonts w:ascii="Arial" w:hAnsi="Arial" w:cs="Arial"/>
                                <w:sz w:val="20"/>
                                <w:szCs w:val="20"/>
                              </w:rPr>
                              <w:t>10.30</w:t>
                            </w:r>
                            <w:r w:rsidRPr="00D25FE9">
                              <w:rPr>
                                <w:rFonts w:ascii="Arial" w:hAnsi="Arial" w:cs="Arial"/>
                                <w:sz w:val="20"/>
                                <w:szCs w:val="20"/>
                              </w:rPr>
                              <w:t>am Christingle and Carol service at St Chad’s Church</w:t>
                            </w:r>
                          </w:p>
                          <w:p w:rsidR="008D32FF" w:rsidRPr="00D25FE9" w:rsidRDefault="008D32FF" w:rsidP="00E0401F">
                            <w:pPr>
                              <w:rPr>
                                <w:rFonts w:ascii="Arial" w:hAnsi="Arial" w:cs="Arial"/>
                                <w:sz w:val="20"/>
                                <w:szCs w:val="20"/>
                              </w:rPr>
                            </w:pPr>
                            <w:r w:rsidRPr="00D25FE9">
                              <w:rPr>
                                <w:rFonts w:ascii="Arial" w:hAnsi="Arial" w:cs="Arial"/>
                                <w:sz w:val="20"/>
                                <w:szCs w:val="20"/>
                              </w:rPr>
                              <w:t>Good Lookin Cookin Christmas lunch</w:t>
                            </w:r>
                          </w:p>
                          <w:p w:rsidR="008A790C" w:rsidRPr="00D25FE9" w:rsidRDefault="008A790C" w:rsidP="00E0401F">
                            <w:pPr>
                              <w:rPr>
                                <w:rFonts w:ascii="Arial" w:hAnsi="Arial" w:cs="Arial"/>
                                <w:sz w:val="20"/>
                                <w:szCs w:val="20"/>
                              </w:rPr>
                            </w:pPr>
                            <w:r w:rsidRPr="00D25FE9">
                              <w:rPr>
                                <w:rFonts w:ascii="Arial" w:hAnsi="Arial" w:cs="Arial"/>
                                <w:sz w:val="20"/>
                                <w:szCs w:val="20"/>
                              </w:rPr>
                              <w:t>2.00pm - Topaz and Emerald Nativity play at the village hall</w:t>
                            </w:r>
                          </w:p>
                          <w:p w:rsidR="008D32FF" w:rsidRPr="00D25FE9" w:rsidRDefault="008D32FF" w:rsidP="00E0401F">
                            <w:pPr>
                              <w:rPr>
                                <w:rFonts w:ascii="Arial" w:hAnsi="Arial" w:cs="Arial"/>
                                <w:sz w:val="20"/>
                                <w:szCs w:val="20"/>
                              </w:rPr>
                            </w:pPr>
                            <w:r w:rsidRPr="00D25FE9">
                              <w:rPr>
                                <w:rFonts w:ascii="Arial" w:hAnsi="Arial" w:cs="Arial"/>
                                <w:sz w:val="20"/>
                                <w:szCs w:val="20"/>
                              </w:rPr>
                              <w:t>Village Christmas Fair from 3.30pm at The Joiners, Carols on the Green at 6.00pm</w:t>
                            </w:r>
                          </w:p>
                          <w:p w:rsidR="008A790C" w:rsidRPr="00D25FE9" w:rsidRDefault="008A790C" w:rsidP="00E0401F">
                            <w:pPr>
                              <w:rPr>
                                <w:rFonts w:ascii="Arial" w:hAnsi="Arial" w:cs="Arial"/>
                                <w:sz w:val="20"/>
                                <w:szCs w:val="20"/>
                              </w:rPr>
                            </w:pPr>
                            <w:r w:rsidRPr="00D25FE9">
                              <w:rPr>
                                <w:rFonts w:ascii="Arial" w:hAnsi="Arial" w:cs="Arial"/>
                                <w:b/>
                                <w:sz w:val="20"/>
                                <w:szCs w:val="20"/>
                              </w:rPr>
                              <w:t xml:space="preserve">19.12.19. </w:t>
                            </w:r>
                            <w:r w:rsidRPr="00D25FE9">
                              <w:rPr>
                                <w:rFonts w:ascii="Arial" w:hAnsi="Arial" w:cs="Arial"/>
                                <w:sz w:val="20"/>
                                <w:szCs w:val="20"/>
                              </w:rPr>
                              <w:t>- Special visitor in school/ last day of term</w:t>
                            </w:r>
                          </w:p>
                          <w:p w:rsidR="008A790C" w:rsidRPr="00D25FE9" w:rsidRDefault="00D25FE9" w:rsidP="00E0401F">
                            <w:pPr>
                              <w:rPr>
                                <w:rFonts w:ascii="Arial" w:hAnsi="Arial" w:cs="Arial"/>
                                <w:sz w:val="20"/>
                                <w:szCs w:val="20"/>
                              </w:rPr>
                            </w:pPr>
                            <w:r w:rsidRPr="00D25FE9">
                              <w:rPr>
                                <w:rFonts w:ascii="Arial" w:hAnsi="Arial" w:cs="Arial"/>
                                <w:b/>
                                <w:sz w:val="20"/>
                                <w:szCs w:val="20"/>
                              </w:rPr>
                              <w:t>06.01.20.</w:t>
                            </w:r>
                            <w:r w:rsidRPr="00D25FE9">
                              <w:rPr>
                                <w:rFonts w:ascii="Arial" w:hAnsi="Arial" w:cs="Arial"/>
                                <w:sz w:val="20"/>
                                <w:szCs w:val="20"/>
                              </w:rPr>
                              <w:t xml:space="preserve"> - First day of term/</w:t>
                            </w:r>
                            <w:r w:rsidR="008A790C" w:rsidRPr="00D25FE9">
                              <w:rPr>
                                <w:rFonts w:ascii="Arial" w:hAnsi="Arial" w:cs="Arial"/>
                                <w:sz w:val="20"/>
                                <w:szCs w:val="20"/>
                              </w:rPr>
                              <w:t>Inspiration day</w:t>
                            </w:r>
                          </w:p>
                          <w:p w:rsidR="008A790C" w:rsidRPr="00F74BFD" w:rsidRDefault="008A790C" w:rsidP="00E0401F">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A9488" id="_x0000_s1029" type="#_x0000_t202" style="position:absolute;left:0;text-align:left;margin-left:350.25pt;margin-top:180pt;width:139.35pt;height:42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" strokecolor="#0070c0" strokeweight="1pt">
                <v:textbox>
                  <w:txbxContent>
                    <w:p w:rsidR="008A790C" w:rsidRPr="00D25FE9" w:rsidRDefault="008D32FF" w:rsidP="00E0401F">
                      <w:pPr>
                        <w:rPr>
                          <w:rFonts w:ascii="Arial" w:hAnsi="Arial" w:cs="Arial"/>
                          <w:b/>
                          <w:sz w:val="20"/>
                          <w:szCs w:val="20"/>
                        </w:rPr>
                      </w:pPr>
                      <w:r w:rsidRPr="00D25FE9">
                        <w:rPr>
                          <w:rFonts w:ascii="Arial" w:hAnsi="Arial" w:cs="Arial"/>
                          <w:b/>
                          <w:sz w:val="20"/>
                          <w:szCs w:val="20"/>
                        </w:rPr>
                        <w:t xml:space="preserve">13.12.19. – 5.30pm </w:t>
                      </w:r>
                      <w:r w:rsidR="008A790C" w:rsidRPr="00D25FE9">
                        <w:rPr>
                          <w:rFonts w:ascii="Arial" w:hAnsi="Arial" w:cs="Arial"/>
                          <w:sz w:val="20"/>
                          <w:szCs w:val="20"/>
                        </w:rPr>
                        <w:t>Ch</w:t>
                      </w:r>
                      <w:r w:rsidRPr="00D25FE9">
                        <w:rPr>
                          <w:rFonts w:ascii="Arial" w:hAnsi="Arial" w:cs="Arial"/>
                          <w:sz w:val="20"/>
                          <w:szCs w:val="20"/>
                        </w:rPr>
                        <w:t>ristmas Fayre at school</w:t>
                      </w:r>
                    </w:p>
                    <w:p w:rsidR="008A790C" w:rsidRPr="00D25FE9" w:rsidRDefault="008A790C" w:rsidP="00E0401F">
                      <w:pPr>
                        <w:rPr>
                          <w:rFonts w:ascii="Arial" w:hAnsi="Arial" w:cs="Arial"/>
                          <w:sz w:val="20"/>
                          <w:szCs w:val="20"/>
                        </w:rPr>
                      </w:pPr>
                      <w:r w:rsidRPr="00D25FE9">
                        <w:rPr>
                          <w:rFonts w:ascii="Arial" w:hAnsi="Arial" w:cs="Arial"/>
                          <w:b/>
                          <w:sz w:val="20"/>
                          <w:szCs w:val="20"/>
                        </w:rPr>
                        <w:t>17.12.19. -</w:t>
                      </w:r>
                      <w:r w:rsidRPr="00D25FE9">
                        <w:rPr>
                          <w:rFonts w:ascii="Arial" w:hAnsi="Arial" w:cs="Arial"/>
                          <w:sz w:val="20"/>
                          <w:szCs w:val="20"/>
                        </w:rPr>
                        <w:t xml:space="preserve"> Topaz &amp; Emerald singing Carols at Welbourn Manor</w:t>
                      </w:r>
                      <w:r w:rsidR="00AD4296">
                        <w:rPr>
                          <w:rFonts w:ascii="Arial" w:hAnsi="Arial" w:cs="Arial"/>
                          <w:sz w:val="20"/>
                          <w:szCs w:val="20"/>
                        </w:rPr>
                        <w:t xml:space="preserve"> and Amethyst </w:t>
                      </w:r>
                      <w:r w:rsidR="008D32FF" w:rsidRPr="00D25FE9">
                        <w:rPr>
                          <w:rFonts w:ascii="Arial" w:hAnsi="Arial" w:cs="Arial"/>
                          <w:sz w:val="20"/>
                          <w:szCs w:val="20"/>
                        </w:rPr>
                        <w:t>singing at Welbourn Hall</w:t>
                      </w:r>
                    </w:p>
                    <w:p w:rsidR="008A790C" w:rsidRPr="00D25FE9" w:rsidRDefault="008A790C" w:rsidP="00E0401F">
                      <w:pPr>
                        <w:rPr>
                          <w:rFonts w:ascii="Arial" w:hAnsi="Arial" w:cs="Arial"/>
                          <w:sz w:val="20"/>
                          <w:szCs w:val="20"/>
                        </w:rPr>
                      </w:pPr>
                      <w:r w:rsidRPr="00D25FE9">
                        <w:rPr>
                          <w:rFonts w:ascii="Arial" w:hAnsi="Arial" w:cs="Arial"/>
                          <w:sz w:val="20"/>
                          <w:szCs w:val="20"/>
                        </w:rPr>
                        <w:t>1.30pm</w:t>
                      </w:r>
                      <w:r w:rsidR="008D32FF" w:rsidRPr="00D25FE9">
                        <w:rPr>
                          <w:rFonts w:ascii="Arial" w:hAnsi="Arial" w:cs="Arial"/>
                          <w:sz w:val="20"/>
                          <w:szCs w:val="20"/>
                        </w:rPr>
                        <w:t xml:space="preserve"> - Moonstone VE day party for parents</w:t>
                      </w:r>
                    </w:p>
                    <w:p w:rsidR="008A790C" w:rsidRPr="00D25FE9" w:rsidRDefault="008D32FF" w:rsidP="00E0401F">
                      <w:pPr>
                        <w:rPr>
                          <w:rFonts w:ascii="Arial" w:hAnsi="Arial" w:cs="Arial"/>
                          <w:sz w:val="20"/>
                          <w:szCs w:val="20"/>
                        </w:rPr>
                      </w:pPr>
                      <w:r w:rsidRPr="00D25FE9">
                        <w:rPr>
                          <w:rFonts w:ascii="Arial" w:hAnsi="Arial" w:cs="Arial"/>
                          <w:sz w:val="20"/>
                          <w:szCs w:val="20"/>
                        </w:rPr>
                        <w:t>After school club party</w:t>
                      </w:r>
                      <w:r w:rsidR="008A790C" w:rsidRPr="00D25FE9">
                        <w:rPr>
                          <w:rFonts w:ascii="Arial" w:hAnsi="Arial" w:cs="Arial"/>
                          <w:sz w:val="20"/>
                          <w:szCs w:val="20"/>
                        </w:rPr>
                        <w:t xml:space="preserve"> and parent sharing </w:t>
                      </w:r>
                    </w:p>
                    <w:p w:rsidR="008A790C" w:rsidRPr="00D25FE9" w:rsidRDefault="008A790C" w:rsidP="00E0401F">
                      <w:pPr>
                        <w:rPr>
                          <w:rFonts w:ascii="Arial" w:hAnsi="Arial" w:cs="Arial"/>
                          <w:sz w:val="20"/>
                          <w:szCs w:val="20"/>
                        </w:rPr>
                      </w:pPr>
                      <w:r w:rsidRPr="00D25FE9">
                        <w:rPr>
                          <w:rFonts w:ascii="Arial" w:hAnsi="Arial" w:cs="Arial"/>
                          <w:b/>
                          <w:sz w:val="20"/>
                          <w:szCs w:val="20"/>
                        </w:rPr>
                        <w:t xml:space="preserve">18.12.19. – </w:t>
                      </w:r>
                      <w:r w:rsidR="008D32FF" w:rsidRPr="00D25FE9">
                        <w:rPr>
                          <w:rFonts w:ascii="Arial" w:hAnsi="Arial" w:cs="Arial"/>
                          <w:sz w:val="20"/>
                          <w:szCs w:val="20"/>
                        </w:rPr>
                        <w:t>10.30</w:t>
                      </w:r>
                      <w:r w:rsidRPr="00D25FE9">
                        <w:rPr>
                          <w:rFonts w:ascii="Arial" w:hAnsi="Arial" w:cs="Arial"/>
                          <w:sz w:val="20"/>
                          <w:szCs w:val="20"/>
                        </w:rPr>
                        <w:t>am Christingle and Carol service at St Chad’s Church</w:t>
                      </w:r>
                    </w:p>
                    <w:p w:rsidR="008D32FF" w:rsidRPr="00D25FE9" w:rsidRDefault="008D32FF" w:rsidP="00E0401F">
                      <w:pPr>
                        <w:rPr>
                          <w:rFonts w:ascii="Arial" w:hAnsi="Arial" w:cs="Arial"/>
                          <w:sz w:val="20"/>
                          <w:szCs w:val="20"/>
                        </w:rPr>
                      </w:pPr>
                      <w:r w:rsidRPr="00D25FE9">
                        <w:rPr>
                          <w:rFonts w:ascii="Arial" w:hAnsi="Arial" w:cs="Arial"/>
                          <w:sz w:val="20"/>
                          <w:szCs w:val="20"/>
                        </w:rPr>
                        <w:t>Good Lookin Cookin Christmas lunch</w:t>
                      </w:r>
                    </w:p>
                    <w:p w:rsidR="008A790C" w:rsidRPr="00D25FE9" w:rsidRDefault="008A790C" w:rsidP="00E0401F">
                      <w:pPr>
                        <w:rPr>
                          <w:rFonts w:ascii="Arial" w:hAnsi="Arial" w:cs="Arial"/>
                          <w:sz w:val="20"/>
                          <w:szCs w:val="20"/>
                        </w:rPr>
                      </w:pPr>
                      <w:r w:rsidRPr="00D25FE9">
                        <w:rPr>
                          <w:rFonts w:ascii="Arial" w:hAnsi="Arial" w:cs="Arial"/>
                          <w:sz w:val="20"/>
                          <w:szCs w:val="20"/>
                        </w:rPr>
                        <w:t>2.00pm - Topaz and Emerald Nativity play at the village hall</w:t>
                      </w:r>
                    </w:p>
                    <w:p w:rsidR="008D32FF" w:rsidRPr="00D25FE9" w:rsidRDefault="008D32FF" w:rsidP="00E0401F">
                      <w:pPr>
                        <w:rPr>
                          <w:rFonts w:ascii="Arial" w:hAnsi="Arial" w:cs="Arial"/>
                          <w:sz w:val="20"/>
                          <w:szCs w:val="20"/>
                        </w:rPr>
                      </w:pPr>
                      <w:r w:rsidRPr="00D25FE9">
                        <w:rPr>
                          <w:rFonts w:ascii="Arial" w:hAnsi="Arial" w:cs="Arial"/>
                          <w:sz w:val="20"/>
                          <w:szCs w:val="20"/>
                        </w:rPr>
                        <w:t>Village Christmas Fair from 3.30pm at The Joiners, Carols on the Green at 6.00pm</w:t>
                      </w:r>
                    </w:p>
                    <w:p w:rsidR="008A790C" w:rsidRPr="00D25FE9" w:rsidRDefault="008A790C" w:rsidP="00E0401F">
                      <w:pPr>
                        <w:rPr>
                          <w:rFonts w:ascii="Arial" w:hAnsi="Arial" w:cs="Arial"/>
                          <w:sz w:val="20"/>
                          <w:szCs w:val="20"/>
                        </w:rPr>
                      </w:pPr>
                      <w:r w:rsidRPr="00D25FE9">
                        <w:rPr>
                          <w:rFonts w:ascii="Arial" w:hAnsi="Arial" w:cs="Arial"/>
                          <w:b/>
                          <w:sz w:val="20"/>
                          <w:szCs w:val="20"/>
                        </w:rPr>
                        <w:t xml:space="preserve">19.12.19. </w:t>
                      </w:r>
                      <w:r w:rsidRPr="00D25FE9">
                        <w:rPr>
                          <w:rFonts w:ascii="Arial" w:hAnsi="Arial" w:cs="Arial"/>
                          <w:sz w:val="20"/>
                          <w:szCs w:val="20"/>
                        </w:rPr>
                        <w:t>- Special visitor in school/ last day of term</w:t>
                      </w:r>
                    </w:p>
                    <w:p w:rsidR="008A790C" w:rsidRPr="00D25FE9" w:rsidRDefault="00D25FE9" w:rsidP="00E0401F">
                      <w:pPr>
                        <w:rPr>
                          <w:rFonts w:ascii="Arial" w:hAnsi="Arial" w:cs="Arial"/>
                          <w:sz w:val="20"/>
                          <w:szCs w:val="20"/>
                        </w:rPr>
                      </w:pPr>
                      <w:r w:rsidRPr="00D25FE9">
                        <w:rPr>
                          <w:rFonts w:ascii="Arial" w:hAnsi="Arial" w:cs="Arial"/>
                          <w:b/>
                          <w:sz w:val="20"/>
                          <w:szCs w:val="20"/>
                        </w:rPr>
                        <w:t>06.01.20.</w:t>
                      </w:r>
                      <w:r w:rsidRPr="00D25FE9">
                        <w:rPr>
                          <w:rFonts w:ascii="Arial" w:hAnsi="Arial" w:cs="Arial"/>
                          <w:sz w:val="20"/>
                          <w:szCs w:val="20"/>
                        </w:rPr>
                        <w:t xml:space="preserve"> - First day of term/</w:t>
                      </w:r>
                      <w:r w:rsidR="008A790C" w:rsidRPr="00D25FE9">
                        <w:rPr>
                          <w:rFonts w:ascii="Arial" w:hAnsi="Arial" w:cs="Arial"/>
                          <w:sz w:val="20"/>
                          <w:szCs w:val="20"/>
                        </w:rPr>
                        <w:t>Inspiration day</w:t>
                      </w:r>
                    </w:p>
                    <w:p w:rsidR="008A790C" w:rsidRPr="00F74BFD" w:rsidRDefault="008A790C" w:rsidP="00E0401F">
                      <w:pPr>
                        <w:rPr>
                          <w:rFonts w:ascii="Arial" w:hAnsi="Arial" w:cs="Arial"/>
                          <w:sz w:val="20"/>
                          <w:szCs w:val="20"/>
                        </w:rPr>
                      </w:pPr>
                    </w:p>
                  </w:txbxContent>
                </v:textbox>
                <w10:wrap type="square" anchory="page"/>
              </v:shape>
            </w:pict>
          </mc:Fallback>
        </mc:AlternateContent>
      </w:r>
    </w:p>
    <w:p w:rsidR="001432A7" w:rsidRDefault="001432A7" w:rsidP="007545D4">
      <w:pPr>
        <w:jc w:val="center"/>
        <w:rPr>
          <w:rFonts w:ascii="Arial Black" w:hAnsi="Arial Black"/>
          <w:color w:val="2F5496" w:themeColor="accent5" w:themeShade="BF"/>
          <w:u w:val="single"/>
        </w:rPr>
      </w:pPr>
    </w:p>
    <w:p w:rsidR="001432A7" w:rsidRPr="00EB40C3" w:rsidRDefault="001432A7" w:rsidP="007545D4">
      <w:pPr>
        <w:jc w:val="center"/>
        <w:rPr>
          <w:rFonts w:ascii="Arial Black" w:hAnsi="Arial Black"/>
          <w:color w:val="2F5496" w:themeColor="accent5" w:themeShade="BF"/>
          <w:u w:val="single"/>
        </w:rPr>
      </w:pPr>
    </w:p>
    <w:p w:rsidR="00E32F51" w:rsidRPr="00E32F51" w:rsidRDefault="00E32F51" w:rsidP="00E32F51"/>
    <w:p w:rsidR="00E32F51" w:rsidRDefault="00E32F51" w:rsidP="00E32F51"/>
    <w:p w:rsidR="00E32F51" w:rsidRDefault="00E32F51" w:rsidP="00E32F51"/>
    <w:p w:rsidR="000C37F6" w:rsidRDefault="000C37F6" w:rsidP="00E32F51"/>
    <w:p w:rsidR="000C37F6" w:rsidRDefault="000C37F6" w:rsidP="00E32F51"/>
    <w:p w:rsidR="000B2818" w:rsidRDefault="000B2818" w:rsidP="000B2818"/>
    <w:p w:rsidR="003E2D24" w:rsidRDefault="003E2D24" w:rsidP="000B2818">
      <w:pPr>
        <w:jc w:val="center"/>
        <w:rPr>
          <w:rFonts w:ascii="Arial Black" w:hAnsi="Arial Black"/>
          <w:color w:val="2F5496" w:themeColor="accent5" w:themeShade="BF"/>
          <w:u w:val="single"/>
        </w:rPr>
      </w:pPr>
    </w:p>
    <w:p w:rsidR="003E2D24" w:rsidRDefault="003E2D24" w:rsidP="000B2818">
      <w:pPr>
        <w:jc w:val="center"/>
        <w:rPr>
          <w:rFonts w:ascii="Arial Black" w:hAnsi="Arial Black"/>
          <w:color w:val="2F5496" w:themeColor="accent5" w:themeShade="BF"/>
          <w:u w:val="single"/>
        </w:rPr>
      </w:pPr>
    </w:p>
    <w:p w:rsidR="003E2D24" w:rsidRDefault="00C66C7F" w:rsidP="000B2818">
      <w:pPr>
        <w:jc w:val="center"/>
        <w:rPr>
          <w:rFonts w:ascii="Arial Black" w:hAnsi="Arial Black"/>
          <w:color w:val="2F5496" w:themeColor="accent5" w:themeShade="BF"/>
          <w:u w:val="single"/>
        </w:rPr>
      </w:pPr>
      <w:r w:rsidRPr="00C00FAC">
        <w:rPr>
          <w:rFonts w:ascii="Arial Black" w:eastAsiaTheme="minorEastAsia" w:hAnsi="Arial Black"/>
          <w:noProof/>
          <w:color w:val="2F5496" w:themeColor="accent5" w:themeShade="BF"/>
          <w:u w:val="single"/>
          <w:lang w:eastAsia="en-GB"/>
        </w:rPr>
        <mc:AlternateContent>
          <mc:Choice Requires="wps">
            <w:drawing>
              <wp:anchor distT="45720" distB="45720" distL="114300" distR="114300" simplePos="0" relativeHeight="251741184" behindDoc="0" locked="0" layoutInCell="1" allowOverlap="1" wp14:anchorId="2E1A57B1" wp14:editId="43A2E808">
                <wp:simplePos x="0" y="0"/>
                <wp:positionH relativeFrom="margin">
                  <wp:posOffset>-428625</wp:posOffset>
                </wp:positionH>
                <wp:positionV relativeFrom="paragraph">
                  <wp:posOffset>173354</wp:posOffset>
                </wp:positionV>
                <wp:extent cx="4810125" cy="21050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105025"/>
                        </a:xfrm>
                        <a:prstGeom prst="rect">
                          <a:avLst/>
                        </a:prstGeom>
                        <a:solidFill>
                          <a:srgbClr val="FFFFFF"/>
                        </a:solidFill>
                        <a:ln w="9525">
                          <a:solidFill>
                            <a:srgbClr val="0070C0"/>
                          </a:solidFill>
                          <a:miter lim="800000"/>
                          <a:headEnd/>
                          <a:tailEnd/>
                        </a:ln>
                      </wps:spPr>
                      <wps:txbx>
                        <w:txbxContent>
                          <w:p w:rsidR="008A790C" w:rsidRPr="008A790C" w:rsidRDefault="008A790C" w:rsidP="008A790C">
                            <w:pPr>
                              <w:jc w:val="center"/>
                              <w:rPr>
                                <w:rFonts w:ascii="Arial" w:hAnsi="Arial" w:cs="Arial"/>
                                <w:sz w:val="20"/>
                                <w:szCs w:val="20"/>
                                <w:u w:val="single"/>
                              </w:rPr>
                            </w:pPr>
                            <w:r w:rsidRPr="008A790C">
                              <w:rPr>
                                <w:rFonts w:ascii="Arial" w:hAnsi="Arial" w:cs="Arial"/>
                                <w:sz w:val="20"/>
                                <w:szCs w:val="20"/>
                                <w:u w:val="single"/>
                              </w:rPr>
                              <w:t xml:space="preserve">Sir William Robertson Academy Performance </w:t>
                            </w:r>
                          </w:p>
                          <w:p w:rsidR="008A790C" w:rsidRPr="008A790C" w:rsidRDefault="008A790C" w:rsidP="008A790C">
                            <w:pPr>
                              <w:jc w:val="center"/>
                              <w:rPr>
                                <w:rFonts w:ascii="Arial" w:hAnsi="Arial" w:cs="Arial"/>
                                <w:sz w:val="20"/>
                                <w:szCs w:val="20"/>
                              </w:rPr>
                            </w:pPr>
                            <w:r w:rsidRPr="008A790C">
                              <w:rPr>
                                <w:rFonts w:ascii="Arial" w:hAnsi="Arial" w:cs="Arial"/>
                                <w:sz w:val="20"/>
                                <w:szCs w:val="20"/>
                              </w:rPr>
                              <w:t xml:space="preserve">Moonstone Class enjoyed the performance, ‘Into the Woods’ at SWRA, it was fantastic and great to see ex pupils performing too. </w:t>
                            </w:r>
                          </w:p>
                          <w:p w:rsidR="008A790C" w:rsidRPr="008A790C" w:rsidRDefault="008A790C" w:rsidP="008A790C">
                            <w:pPr>
                              <w:jc w:val="center"/>
                              <w:rPr>
                                <w:rFonts w:ascii="Arial" w:hAnsi="Arial" w:cs="Arial"/>
                                <w:u w:val="single"/>
                              </w:rPr>
                            </w:pPr>
                            <w:r>
                              <w:rPr>
                                <w:rFonts w:eastAsia="Times New Roman"/>
                                <w:noProof/>
                                <w:lang w:eastAsia="en-GB"/>
                              </w:rPr>
                              <w:drawing>
                                <wp:inline distT="0" distB="0" distL="0" distR="0" wp14:anchorId="4A625654" wp14:editId="3996A284">
                                  <wp:extent cx="2219325" cy="1304925"/>
                                  <wp:effectExtent l="0" t="0" r="9525" b="9525"/>
                                  <wp:docPr id="11" name="Picture 11" descr="cid:0f75a3e2-b78f-48e0-9f40-0d509350ab6a@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0f75a3e2-b78f-48e0-9f40-0d509350ab6a@GBRP123.PROD.OUTLOOK.COM"/>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221232" cy="1306046"/>
                                          </a:xfrm>
                                          <a:prstGeom prst="rect">
                                            <a:avLst/>
                                          </a:prstGeom>
                                          <a:noFill/>
                                          <a:ln>
                                            <a:noFill/>
                                          </a:ln>
                                        </pic:spPr>
                                      </pic:pic>
                                    </a:graphicData>
                                  </a:graphic>
                                </wp:inline>
                              </w:drawing>
                            </w:r>
                            <w:r>
                              <w:rPr>
                                <w:rFonts w:ascii="Arial" w:hAnsi="Arial" w:cs="Arial"/>
                                <w:u w:val="single"/>
                              </w:rPr>
                              <w:t xml:space="preserve"> </w:t>
                            </w:r>
                            <w:r>
                              <w:rPr>
                                <w:rFonts w:eastAsia="Times New Roman"/>
                                <w:noProof/>
                                <w:lang w:eastAsia="en-GB"/>
                              </w:rPr>
                              <w:drawing>
                                <wp:inline distT="0" distB="0" distL="0" distR="0" wp14:anchorId="62E57F2A" wp14:editId="194C469A">
                                  <wp:extent cx="2266950" cy="1314450"/>
                                  <wp:effectExtent l="0" t="0" r="0" b="0"/>
                                  <wp:docPr id="12" name="Picture 12" descr="cid:e5909ca8-28c7-45da-8938-16c37e1b79d0@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e5909ca8-28c7-45da-8938-16c37e1b79d0@GBRP123.PROD.OUTLOOK.COM"/>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275282" cy="13192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A57B1" id="_x0000_s1030" type="#_x0000_t202" style="position:absolute;left:0;text-align:left;margin-left:-33.75pt;margin-top:13.65pt;width:378.75pt;height:165.7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" strokecolor="#0070c0">
                <v:textbox>
                  <w:txbxContent>
                    <w:p w:rsidR="008A790C" w:rsidRPr="008A790C" w:rsidRDefault="008A790C" w:rsidP="008A790C">
                      <w:pPr>
                        <w:jc w:val="center"/>
                        <w:rPr>
                          <w:rFonts w:ascii="Arial" w:hAnsi="Arial" w:cs="Arial"/>
                          <w:sz w:val="20"/>
                          <w:szCs w:val="20"/>
                          <w:u w:val="single"/>
                        </w:rPr>
                      </w:pPr>
                      <w:r w:rsidRPr="008A790C">
                        <w:rPr>
                          <w:rFonts w:ascii="Arial" w:hAnsi="Arial" w:cs="Arial"/>
                          <w:sz w:val="20"/>
                          <w:szCs w:val="20"/>
                          <w:u w:val="single"/>
                        </w:rPr>
                        <w:t xml:space="preserve">Sir William Robertson Academy Performance </w:t>
                      </w:r>
                    </w:p>
                    <w:p w:rsidR="008A790C" w:rsidRPr="008A790C" w:rsidRDefault="008A790C" w:rsidP="008A790C">
                      <w:pPr>
                        <w:jc w:val="center"/>
                        <w:rPr>
                          <w:rFonts w:ascii="Arial" w:hAnsi="Arial" w:cs="Arial"/>
                          <w:sz w:val="20"/>
                          <w:szCs w:val="20"/>
                        </w:rPr>
                      </w:pPr>
                      <w:r w:rsidRPr="008A790C">
                        <w:rPr>
                          <w:rFonts w:ascii="Arial" w:hAnsi="Arial" w:cs="Arial"/>
                          <w:sz w:val="20"/>
                          <w:szCs w:val="20"/>
                        </w:rPr>
                        <w:t xml:space="preserve">Moonstone Class enjoyed the performance, ‘Into the Woods’ at SWRA, it was fantastic and great to see ex pupils performing too. </w:t>
                      </w:r>
                    </w:p>
                    <w:p w:rsidR="008A790C" w:rsidRPr="008A790C" w:rsidRDefault="008A790C" w:rsidP="008A790C">
                      <w:pPr>
                        <w:jc w:val="center"/>
                        <w:rPr>
                          <w:rFonts w:ascii="Arial" w:hAnsi="Arial" w:cs="Arial"/>
                          <w:u w:val="single"/>
                        </w:rPr>
                      </w:pPr>
                      <w:r>
                        <w:rPr>
                          <w:rFonts w:eastAsia="Times New Roman"/>
                          <w:noProof/>
                          <w:lang w:eastAsia="en-GB"/>
                        </w:rPr>
                        <w:drawing>
                          <wp:inline distT="0" distB="0" distL="0" distR="0" wp14:anchorId="4A625654" wp14:editId="3996A284">
                            <wp:extent cx="2219325" cy="1304925"/>
                            <wp:effectExtent l="0" t="0" r="9525" b="9525"/>
                            <wp:docPr id="11" name="Picture 11" descr="cid:0f75a3e2-b78f-48e0-9f40-0d509350ab6a@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0f75a3e2-b78f-48e0-9f40-0d509350ab6a@GBRP123.PROD.OUTLOOK.COM"/>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221232" cy="1306046"/>
                                    </a:xfrm>
                                    <a:prstGeom prst="rect">
                                      <a:avLst/>
                                    </a:prstGeom>
                                    <a:noFill/>
                                    <a:ln>
                                      <a:noFill/>
                                    </a:ln>
                                  </pic:spPr>
                                </pic:pic>
                              </a:graphicData>
                            </a:graphic>
                          </wp:inline>
                        </w:drawing>
                      </w:r>
                      <w:r>
                        <w:rPr>
                          <w:rFonts w:ascii="Arial" w:hAnsi="Arial" w:cs="Arial"/>
                          <w:u w:val="single"/>
                        </w:rPr>
                        <w:t xml:space="preserve"> </w:t>
                      </w:r>
                      <w:r>
                        <w:rPr>
                          <w:rFonts w:eastAsia="Times New Roman"/>
                          <w:noProof/>
                          <w:lang w:eastAsia="en-GB"/>
                        </w:rPr>
                        <w:drawing>
                          <wp:inline distT="0" distB="0" distL="0" distR="0" wp14:anchorId="62E57F2A" wp14:editId="194C469A">
                            <wp:extent cx="2266950" cy="1314450"/>
                            <wp:effectExtent l="0" t="0" r="0" b="0"/>
                            <wp:docPr id="12" name="Picture 12" descr="cid:e5909ca8-28c7-45da-8938-16c37e1b79d0@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e5909ca8-28c7-45da-8938-16c37e1b79d0@GBRP123.PROD.OUTLOOK.COM"/>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275282" cy="1319281"/>
                                    </a:xfrm>
                                    <a:prstGeom prst="rect">
                                      <a:avLst/>
                                    </a:prstGeom>
                                    <a:noFill/>
                                    <a:ln>
                                      <a:noFill/>
                                    </a:ln>
                                  </pic:spPr>
                                </pic:pic>
                              </a:graphicData>
                            </a:graphic>
                          </wp:inline>
                        </w:drawing>
                      </w:r>
                    </w:p>
                  </w:txbxContent>
                </v:textbox>
                <w10:wrap anchorx="margin"/>
              </v:shape>
            </w:pict>
          </mc:Fallback>
        </mc:AlternateContent>
      </w:r>
    </w:p>
    <w:p w:rsidR="003E2D24" w:rsidRDefault="003E2D24" w:rsidP="000B2818">
      <w:pPr>
        <w:jc w:val="center"/>
        <w:rPr>
          <w:rFonts w:ascii="Arial Black" w:hAnsi="Arial Black"/>
          <w:color w:val="2F5496" w:themeColor="accent5" w:themeShade="BF"/>
          <w:u w:val="single"/>
        </w:rPr>
      </w:pPr>
    </w:p>
    <w:p w:rsidR="003E2D24" w:rsidRDefault="003E2D24" w:rsidP="000B2818">
      <w:pPr>
        <w:jc w:val="center"/>
        <w:rPr>
          <w:rFonts w:ascii="Arial Black" w:hAnsi="Arial Black"/>
          <w:color w:val="2F5496" w:themeColor="accent5" w:themeShade="BF"/>
          <w:u w:val="single"/>
        </w:rPr>
      </w:pPr>
    </w:p>
    <w:p w:rsidR="003E2D24" w:rsidRDefault="003E2D24" w:rsidP="000B2818">
      <w:pPr>
        <w:jc w:val="center"/>
        <w:rPr>
          <w:rFonts w:ascii="Arial Black" w:hAnsi="Arial Black"/>
          <w:color w:val="2F5496" w:themeColor="accent5" w:themeShade="BF"/>
          <w:u w:val="single"/>
        </w:rPr>
      </w:pPr>
    </w:p>
    <w:p w:rsidR="003E2D24" w:rsidRDefault="003E2D24" w:rsidP="000B2818">
      <w:pPr>
        <w:jc w:val="center"/>
        <w:rPr>
          <w:rFonts w:ascii="Arial Black" w:hAnsi="Arial Black"/>
          <w:color w:val="2F5496" w:themeColor="accent5" w:themeShade="BF"/>
          <w:u w:val="single"/>
        </w:rPr>
      </w:pPr>
    </w:p>
    <w:p w:rsidR="003E2D24" w:rsidRDefault="003E2D24" w:rsidP="000B2818">
      <w:pPr>
        <w:jc w:val="center"/>
        <w:rPr>
          <w:rFonts w:ascii="Arial Black" w:hAnsi="Arial Black"/>
          <w:color w:val="2F5496" w:themeColor="accent5" w:themeShade="BF"/>
          <w:u w:val="single"/>
        </w:rPr>
      </w:pPr>
    </w:p>
    <w:p w:rsidR="00CF7993" w:rsidRDefault="00CF7993" w:rsidP="000B2818">
      <w:pPr>
        <w:jc w:val="center"/>
        <w:rPr>
          <w:rFonts w:ascii="Arial Black" w:hAnsi="Arial Black"/>
          <w:color w:val="2F5496" w:themeColor="accent5" w:themeShade="BF"/>
          <w:u w:val="single"/>
        </w:rPr>
      </w:pPr>
    </w:p>
    <w:p w:rsidR="00CF7993" w:rsidRDefault="008A790C" w:rsidP="000B2818">
      <w:pPr>
        <w:jc w:val="center"/>
        <w:rPr>
          <w:rFonts w:ascii="Arial Black" w:hAnsi="Arial Black"/>
          <w:color w:val="2F5496" w:themeColor="accent5" w:themeShade="BF"/>
          <w:u w:val="single"/>
        </w:rPr>
      </w:pPr>
      <w:r w:rsidRPr="00C00FAC">
        <w:rPr>
          <w:rFonts w:ascii="Arial Black" w:eastAsiaTheme="minorEastAsia" w:hAnsi="Arial Black"/>
          <w:noProof/>
          <w:color w:val="2F5496" w:themeColor="accent5" w:themeShade="BF"/>
          <w:u w:val="single"/>
          <w:lang w:eastAsia="en-GB"/>
        </w:rPr>
        <mc:AlternateContent>
          <mc:Choice Requires="wps">
            <w:drawing>
              <wp:anchor distT="45720" distB="45720" distL="114300" distR="114300" simplePos="0" relativeHeight="251739136" behindDoc="0" locked="0" layoutInCell="1" allowOverlap="1" wp14:anchorId="01D85D76" wp14:editId="64862A11">
                <wp:simplePos x="0" y="0"/>
                <wp:positionH relativeFrom="margin">
                  <wp:align>center</wp:align>
                </wp:positionH>
                <wp:positionV relativeFrom="paragraph">
                  <wp:posOffset>183515</wp:posOffset>
                </wp:positionV>
                <wp:extent cx="6646545" cy="657225"/>
                <wp:effectExtent l="0" t="0" r="2095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657225"/>
                        </a:xfrm>
                        <a:prstGeom prst="rect">
                          <a:avLst/>
                        </a:prstGeom>
                        <a:solidFill>
                          <a:srgbClr val="FFFFFF"/>
                        </a:solidFill>
                        <a:ln w="9525">
                          <a:solidFill>
                            <a:srgbClr val="0070C0"/>
                          </a:solidFill>
                          <a:miter lim="800000"/>
                          <a:headEnd/>
                          <a:tailEnd/>
                        </a:ln>
                      </wps:spPr>
                      <wps:txbx>
                        <w:txbxContent>
                          <w:p w:rsidR="008A790C" w:rsidRPr="008A790C" w:rsidRDefault="008A790C" w:rsidP="00E70E5E">
                            <w:pPr>
                              <w:jc w:val="center"/>
                              <w:rPr>
                                <w:rFonts w:ascii="Arial" w:hAnsi="Arial" w:cs="Arial"/>
                                <w:sz w:val="20"/>
                                <w:szCs w:val="20"/>
                                <w:u w:val="single"/>
                              </w:rPr>
                            </w:pPr>
                            <w:r w:rsidRPr="008A790C">
                              <w:rPr>
                                <w:rFonts w:ascii="Arial" w:hAnsi="Arial" w:cs="Arial"/>
                                <w:sz w:val="20"/>
                                <w:szCs w:val="20"/>
                                <w:u w:val="single"/>
                              </w:rPr>
                              <w:t>P.E</w:t>
                            </w:r>
                            <w:r w:rsidR="00AD4296">
                              <w:rPr>
                                <w:rFonts w:ascii="Arial" w:hAnsi="Arial" w:cs="Arial"/>
                                <w:sz w:val="20"/>
                                <w:szCs w:val="20"/>
                                <w:u w:val="single"/>
                              </w:rPr>
                              <w:t>.</w:t>
                            </w:r>
                            <w:r w:rsidRPr="008A790C">
                              <w:rPr>
                                <w:rFonts w:ascii="Arial" w:hAnsi="Arial" w:cs="Arial"/>
                                <w:sz w:val="20"/>
                                <w:szCs w:val="20"/>
                                <w:u w:val="single"/>
                              </w:rPr>
                              <w:t xml:space="preserve"> Kit</w:t>
                            </w:r>
                          </w:p>
                          <w:p w:rsidR="008A790C" w:rsidRPr="008A790C" w:rsidRDefault="008A790C" w:rsidP="00E70E5E">
                            <w:pPr>
                              <w:jc w:val="center"/>
                              <w:rPr>
                                <w:rFonts w:ascii="Arial" w:hAnsi="Arial" w:cs="Arial"/>
                                <w:sz w:val="20"/>
                                <w:szCs w:val="20"/>
                              </w:rPr>
                            </w:pPr>
                            <w:r w:rsidRPr="008A790C">
                              <w:rPr>
                                <w:rFonts w:ascii="Arial" w:hAnsi="Arial" w:cs="Arial"/>
                                <w:sz w:val="20"/>
                                <w:szCs w:val="20"/>
                              </w:rPr>
                              <w:t xml:space="preserve">Please can you ensure that your child has a full P.E kit in school each week. This includes a pair or indoor and outdoor footwear and tracksuit bottoms.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85D76" id="_x0000_s1031" type="#_x0000_t202" style="position:absolute;left:0;text-align:left;margin-left:0;margin-top:14.45pt;width:523.35pt;height:51.75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" strokecolor="#0070c0">
                <v:textbox>
                  <w:txbxContent>
                    <w:p w:rsidR="008A790C" w:rsidRPr="008A790C" w:rsidRDefault="008A790C" w:rsidP="00E70E5E">
                      <w:pPr>
                        <w:jc w:val="center"/>
                        <w:rPr>
                          <w:rFonts w:ascii="Arial" w:hAnsi="Arial" w:cs="Arial"/>
                          <w:sz w:val="20"/>
                          <w:szCs w:val="20"/>
                          <w:u w:val="single"/>
                        </w:rPr>
                      </w:pPr>
                      <w:r w:rsidRPr="008A790C">
                        <w:rPr>
                          <w:rFonts w:ascii="Arial" w:hAnsi="Arial" w:cs="Arial"/>
                          <w:sz w:val="20"/>
                          <w:szCs w:val="20"/>
                          <w:u w:val="single"/>
                        </w:rPr>
                        <w:t>P.E</w:t>
                      </w:r>
                      <w:r w:rsidR="00AD4296">
                        <w:rPr>
                          <w:rFonts w:ascii="Arial" w:hAnsi="Arial" w:cs="Arial"/>
                          <w:sz w:val="20"/>
                          <w:szCs w:val="20"/>
                          <w:u w:val="single"/>
                        </w:rPr>
                        <w:t>.</w:t>
                      </w:r>
                      <w:r w:rsidRPr="008A790C">
                        <w:rPr>
                          <w:rFonts w:ascii="Arial" w:hAnsi="Arial" w:cs="Arial"/>
                          <w:sz w:val="20"/>
                          <w:szCs w:val="20"/>
                          <w:u w:val="single"/>
                        </w:rPr>
                        <w:t xml:space="preserve"> Kit</w:t>
                      </w:r>
                    </w:p>
                    <w:p w:rsidR="008A790C" w:rsidRPr="008A790C" w:rsidRDefault="008A790C" w:rsidP="00E70E5E">
                      <w:pPr>
                        <w:jc w:val="center"/>
                        <w:rPr>
                          <w:rFonts w:ascii="Arial" w:hAnsi="Arial" w:cs="Arial"/>
                          <w:sz w:val="20"/>
                          <w:szCs w:val="20"/>
                        </w:rPr>
                      </w:pPr>
                      <w:r w:rsidRPr="008A790C">
                        <w:rPr>
                          <w:rFonts w:ascii="Arial" w:hAnsi="Arial" w:cs="Arial"/>
                          <w:sz w:val="20"/>
                          <w:szCs w:val="20"/>
                        </w:rPr>
                        <w:t xml:space="preserve">Please can you ensure that your child has a full P.E kit in school each week. This includes a pair or indoor and outdoor footwear and tracksuit bottoms. </w:t>
                      </w:r>
                    </w:p>
                  </w:txbxContent>
                </v:textbox>
                <w10:wrap anchorx="margin"/>
              </v:shape>
            </w:pict>
          </mc:Fallback>
        </mc:AlternateContent>
      </w:r>
    </w:p>
    <w:p w:rsidR="00CF7993" w:rsidRDefault="00CF7993" w:rsidP="000B2818">
      <w:pPr>
        <w:jc w:val="center"/>
        <w:rPr>
          <w:rFonts w:ascii="Arial Black" w:hAnsi="Arial Black"/>
          <w:color w:val="2F5496" w:themeColor="accent5" w:themeShade="BF"/>
          <w:u w:val="single"/>
        </w:rPr>
      </w:pPr>
    </w:p>
    <w:p w:rsidR="00CF7993" w:rsidRDefault="008A790C" w:rsidP="000B2818">
      <w:pPr>
        <w:jc w:val="center"/>
        <w:rPr>
          <w:rFonts w:ascii="Arial Black" w:hAnsi="Arial Black"/>
          <w:color w:val="2F5496" w:themeColor="accent5" w:themeShade="BF"/>
          <w:u w:val="single"/>
        </w:rPr>
      </w:pPr>
      <w:r w:rsidRPr="00C00FAC">
        <w:rPr>
          <w:rFonts w:ascii="Arial Black" w:eastAsiaTheme="minorEastAsia" w:hAnsi="Arial Black"/>
          <w:noProof/>
          <w:color w:val="2F5496" w:themeColor="accent5" w:themeShade="BF"/>
          <w:u w:val="single"/>
          <w:lang w:eastAsia="en-GB"/>
        </w:rPr>
        <mc:AlternateContent>
          <mc:Choice Requires="wps">
            <w:drawing>
              <wp:anchor distT="45720" distB="45720" distL="114300" distR="114300" simplePos="0" relativeHeight="251737088" behindDoc="0" locked="0" layoutInCell="1" allowOverlap="1" wp14:anchorId="390CAB04" wp14:editId="36098E19">
                <wp:simplePos x="0" y="0"/>
                <wp:positionH relativeFrom="margin">
                  <wp:align>center</wp:align>
                </wp:positionH>
                <wp:positionV relativeFrom="paragraph">
                  <wp:posOffset>288925</wp:posOffset>
                </wp:positionV>
                <wp:extent cx="6686550" cy="8286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828675"/>
                        </a:xfrm>
                        <a:prstGeom prst="rect">
                          <a:avLst/>
                        </a:prstGeom>
                        <a:solidFill>
                          <a:srgbClr val="FFFFFF"/>
                        </a:solidFill>
                        <a:ln w="9525">
                          <a:solidFill>
                            <a:srgbClr val="0070C0"/>
                          </a:solidFill>
                          <a:miter lim="800000"/>
                          <a:headEnd/>
                          <a:tailEnd/>
                        </a:ln>
                      </wps:spPr>
                      <wps:txbx>
                        <w:txbxContent>
                          <w:p w:rsidR="008A790C" w:rsidRPr="008A790C" w:rsidRDefault="008A790C" w:rsidP="002C6DE4">
                            <w:pPr>
                              <w:jc w:val="center"/>
                              <w:rPr>
                                <w:rFonts w:ascii="Arial" w:hAnsi="Arial" w:cs="Arial"/>
                                <w:sz w:val="20"/>
                                <w:szCs w:val="20"/>
                                <w:u w:val="single"/>
                              </w:rPr>
                            </w:pPr>
                            <w:r w:rsidRPr="008A790C">
                              <w:rPr>
                                <w:rFonts w:ascii="Arial" w:hAnsi="Arial" w:cs="Arial"/>
                                <w:sz w:val="20"/>
                                <w:szCs w:val="20"/>
                                <w:u w:val="single"/>
                              </w:rPr>
                              <w:t>Polite Notice</w:t>
                            </w:r>
                          </w:p>
                          <w:p w:rsidR="008A790C" w:rsidRPr="008A790C" w:rsidRDefault="008A790C" w:rsidP="002C6DE4">
                            <w:pPr>
                              <w:jc w:val="center"/>
                              <w:rPr>
                                <w:rFonts w:ascii="Arial" w:hAnsi="Arial" w:cs="Arial"/>
                                <w:sz w:val="20"/>
                                <w:szCs w:val="20"/>
                              </w:rPr>
                            </w:pPr>
                            <w:r w:rsidRPr="008A790C">
                              <w:rPr>
                                <w:rFonts w:ascii="Arial" w:hAnsi="Arial" w:cs="Arial"/>
                                <w:sz w:val="20"/>
                                <w:szCs w:val="20"/>
                              </w:rPr>
                              <w:t xml:space="preserve">Please can you ensure that you do not park in front of our local resident driveways or directly in front of our school building. Sometimes this prevents residents from accessing their home and restricts the view of pedestrians, which could put our children in danger when crossing the road.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CAB04" id="_x0000_s1032" type="#_x0000_t202" style="position:absolute;left:0;text-align:left;margin-left:0;margin-top:22.75pt;width:526.5pt;height:65.25pt;z-index:2517370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" strokecolor="#0070c0">
                <v:textbox>
                  <w:txbxContent>
                    <w:p w:rsidR="008A790C" w:rsidRPr="008A790C" w:rsidRDefault="008A790C" w:rsidP="002C6DE4">
                      <w:pPr>
                        <w:jc w:val="center"/>
                        <w:rPr>
                          <w:rFonts w:ascii="Arial" w:hAnsi="Arial" w:cs="Arial"/>
                          <w:sz w:val="20"/>
                          <w:szCs w:val="20"/>
                          <w:u w:val="single"/>
                        </w:rPr>
                      </w:pPr>
                      <w:r w:rsidRPr="008A790C">
                        <w:rPr>
                          <w:rFonts w:ascii="Arial" w:hAnsi="Arial" w:cs="Arial"/>
                          <w:sz w:val="20"/>
                          <w:szCs w:val="20"/>
                          <w:u w:val="single"/>
                        </w:rPr>
                        <w:t>Polite Notice</w:t>
                      </w:r>
                    </w:p>
                    <w:p w:rsidR="008A790C" w:rsidRPr="008A790C" w:rsidRDefault="008A790C" w:rsidP="002C6DE4">
                      <w:pPr>
                        <w:jc w:val="center"/>
                        <w:rPr>
                          <w:rFonts w:ascii="Arial" w:hAnsi="Arial" w:cs="Arial"/>
                          <w:sz w:val="20"/>
                          <w:szCs w:val="20"/>
                        </w:rPr>
                      </w:pPr>
                      <w:r w:rsidRPr="008A790C">
                        <w:rPr>
                          <w:rFonts w:ascii="Arial" w:hAnsi="Arial" w:cs="Arial"/>
                          <w:sz w:val="20"/>
                          <w:szCs w:val="20"/>
                        </w:rPr>
                        <w:t xml:space="preserve">Please can you ensure that you do not park in front of our local resident driveways or directly in front of our school building. Sometimes this prevents residents from accessing their home and restricts the view of pedestrians, which could put our children in danger when crossing the road. </w:t>
                      </w:r>
                    </w:p>
                  </w:txbxContent>
                </v:textbox>
                <w10:wrap anchorx="margin"/>
              </v:shape>
            </w:pict>
          </mc:Fallback>
        </mc:AlternateContent>
      </w:r>
    </w:p>
    <w:p w:rsidR="00CF7993" w:rsidRDefault="00CF7993" w:rsidP="000B2818">
      <w:pPr>
        <w:jc w:val="center"/>
        <w:rPr>
          <w:rFonts w:ascii="Arial Black" w:hAnsi="Arial Black"/>
          <w:color w:val="2F5496" w:themeColor="accent5" w:themeShade="BF"/>
          <w:u w:val="single"/>
        </w:rPr>
      </w:pPr>
    </w:p>
    <w:p w:rsidR="009420F7" w:rsidRPr="009834D6" w:rsidRDefault="009420F7" w:rsidP="009834D6">
      <w:pPr>
        <w:rPr>
          <w:rFonts w:ascii="Arial Black" w:hAnsi="Arial Black"/>
          <w:color w:val="2F5496" w:themeColor="accent5" w:themeShade="BF"/>
          <w:u w:val="single"/>
        </w:rPr>
      </w:pPr>
    </w:p>
    <w:p w:rsidR="003126FD" w:rsidRDefault="008A790C" w:rsidP="00630DFA">
      <w:pPr>
        <w:rPr>
          <w:rFonts w:ascii="Arial" w:hAnsi="Arial" w:cs="Arial"/>
          <w:b/>
          <w:noProof/>
          <w:color w:val="0070C0"/>
          <w:sz w:val="28"/>
          <w:szCs w:val="28"/>
          <w:lang w:eastAsia="en-GB"/>
        </w:rPr>
      </w:pPr>
      <w:r w:rsidRPr="00C00FAC">
        <w:rPr>
          <w:rFonts w:ascii="Arial Black" w:eastAsiaTheme="minorEastAsia" w:hAnsi="Arial Black"/>
          <w:noProof/>
          <w:color w:val="2F5496" w:themeColor="accent5" w:themeShade="BF"/>
          <w:u w:val="single"/>
          <w:lang w:eastAsia="en-GB"/>
        </w:rPr>
        <w:lastRenderedPageBreak/>
        <mc:AlternateContent>
          <mc:Choice Requires="wps">
            <w:drawing>
              <wp:anchor distT="45720" distB="45720" distL="114300" distR="114300" simplePos="0" relativeHeight="251735040" behindDoc="0" locked="0" layoutInCell="1" allowOverlap="1" wp14:anchorId="237D6F66" wp14:editId="1E275FDE">
                <wp:simplePos x="0" y="0"/>
                <wp:positionH relativeFrom="margin">
                  <wp:posOffset>-466725</wp:posOffset>
                </wp:positionH>
                <wp:positionV relativeFrom="paragraph">
                  <wp:posOffset>231774</wp:posOffset>
                </wp:positionV>
                <wp:extent cx="6686550" cy="826135"/>
                <wp:effectExtent l="0" t="0" r="19050"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826135"/>
                        </a:xfrm>
                        <a:prstGeom prst="rect">
                          <a:avLst/>
                        </a:prstGeom>
                        <a:solidFill>
                          <a:srgbClr val="FFFFFF"/>
                        </a:solidFill>
                        <a:ln w="9525">
                          <a:solidFill>
                            <a:srgbClr val="0070C0"/>
                          </a:solidFill>
                          <a:miter lim="800000"/>
                          <a:headEnd/>
                          <a:tailEnd/>
                        </a:ln>
                      </wps:spPr>
                      <wps:txbx>
                        <w:txbxContent>
                          <w:p w:rsidR="008A790C" w:rsidRPr="008A790C" w:rsidRDefault="008A790C" w:rsidP="00C00FAC">
                            <w:pPr>
                              <w:jc w:val="center"/>
                              <w:rPr>
                                <w:rFonts w:ascii="Arial" w:hAnsi="Arial" w:cs="Arial"/>
                                <w:sz w:val="20"/>
                                <w:szCs w:val="20"/>
                                <w:u w:val="single"/>
                              </w:rPr>
                            </w:pPr>
                            <w:r w:rsidRPr="008A790C">
                              <w:rPr>
                                <w:rFonts w:ascii="Arial" w:hAnsi="Arial" w:cs="Arial"/>
                                <w:sz w:val="20"/>
                                <w:szCs w:val="20"/>
                                <w:u w:val="single"/>
                              </w:rPr>
                              <w:t>Attendance</w:t>
                            </w:r>
                          </w:p>
                          <w:p w:rsidR="008A790C" w:rsidRPr="008A790C" w:rsidRDefault="008A790C" w:rsidP="00C00FAC">
                            <w:pPr>
                              <w:jc w:val="center"/>
                              <w:rPr>
                                <w:rFonts w:ascii="Arial" w:hAnsi="Arial" w:cs="Arial"/>
                                <w:sz w:val="20"/>
                                <w:szCs w:val="20"/>
                              </w:rPr>
                            </w:pPr>
                            <w:r w:rsidRPr="008A790C">
                              <w:rPr>
                                <w:rFonts w:ascii="Arial" w:hAnsi="Arial" w:cs="Arial"/>
                                <w:sz w:val="20"/>
                                <w:szCs w:val="20"/>
                              </w:rPr>
                              <w:t xml:space="preserve">This week’s attendance is: </w:t>
                            </w:r>
                            <w:r w:rsidR="008D32FF">
                              <w:rPr>
                                <w:rFonts w:ascii="Arial" w:hAnsi="Arial" w:cs="Arial"/>
                                <w:sz w:val="20"/>
                                <w:szCs w:val="20"/>
                                <w:highlight w:val="green"/>
                              </w:rPr>
                              <w:t>85%!</w:t>
                            </w:r>
                            <w:r w:rsidRPr="008A790C">
                              <w:rPr>
                                <w:rFonts w:ascii="Arial" w:hAnsi="Arial" w:cs="Arial"/>
                                <w:sz w:val="20"/>
                                <w:szCs w:val="20"/>
                                <w:highlight w:val="green"/>
                              </w:rPr>
                              <w:t xml:space="preserve"> </w:t>
                            </w:r>
                            <w:r w:rsidRPr="008A790C">
                              <w:rPr>
                                <w:rFonts w:ascii="Arial" w:hAnsi="Arial" w:cs="Arial"/>
                                <w:sz w:val="20"/>
                                <w:szCs w:val="20"/>
                              </w:rPr>
                              <w:t xml:space="preserve">Your child is expected to have at least 97% attendance and should aim for 100%, we will not authorise any holidays during term time, please help us to keep the attendance above 96%. The gate opens at 8.45 for morning activities and interventions so please try to arrive on time. </w:t>
                            </w:r>
                          </w:p>
                          <w:p w:rsidR="008A790C" w:rsidRPr="008A790C" w:rsidRDefault="008A790C" w:rsidP="00C00FAC">
                            <w:pPr>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D6F66" id="_x0000_s1033" type="#_x0000_t202" style="position:absolute;margin-left:-36.75pt;margin-top:18.25pt;width:526.5pt;height:65.0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" strokecolor="#0070c0">
                <v:textbox>
                  <w:txbxContent>
                    <w:p w:rsidR="008A790C" w:rsidRPr="008A790C" w:rsidRDefault="008A790C" w:rsidP="00C00FAC">
                      <w:pPr>
                        <w:jc w:val="center"/>
                        <w:rPr>
                          <w:rFonts w:ascii="Arial" w:hAnsi="Arial" w:cs="Arial"/>
                          <w:sz w:val="20"/>
                          <w:szCs w:val="20"/>
                          <w:u w:val="single"/>
                        </w:rPr>
                      </w:pPr>
                      <w:r w:rsidRPr="008A790C">
                        <w:rPr>
                          <w:rFonts w:ascii="Arial" w:hAnsi="Arial" w:cs="Arial"/>
                          <w:sz w:val="20"/>
                          <w:szCs w:val="20"/>
                          <w:u w:val="single"/>
                        </w:rPr>
                        <w:t>Attendance</w:t>
                      </w:r>
                    </w:p>
                    <w:p w:rsidR="008A790C" w:rsidRPr="008A790C" w:rsidRDefault="008A790C" w:rsidP="00C00FAC">
                      <w:pPr>
                        <w:jc w:val="center"/>
                        <w:rPr>
                          <w:rFonts w:ascii="Arial" w:hAnsi="Arial" w:cs="Arial"/>
                          <w:sz w:val="20"/>
                          <w:szCs w:val="20"/>
                        </w:rPr>
                      </w:pPr>
                      <w:r w:rsidRPr="008A790C">
                        <w:rPr>
                          <w:rFonts w:ascii="Arial" w:hAnsi="Arial" w:cs="Arial"/>
                          <w:sz w:val="20"/>
                          <w:szCs w:val="20"/>
                        </w:rPr>
                        <w:t xml:space="preserve">This week’s attendance is: </w:t>
                      </w:r>
                      <w:r w:rsidR="008D32FF">
                        <w:rPr>
                          <w:rFonts w:ascii="Arial" w:hAnsi="Arial" w:cs="Arial"/>
                          <w:sz w:val="20"/>
                          <w:szCs w:val="20"/>
                          <w:highlight w:val="green"/>
                        </w:rPr>
                        <w:t>85%!</w:t>
                      </w:r>
                      <w:r w:rsidRPr="008A790C">
                        <w:rPr>
                          <w:rFonts w:ascii="Arial" w:hAnsi="Arial" w:cs="Arial"/>
                          <w:sz w:val="20"/>
                          <w:szCs w:val="20"/>
                          <w:highlight w:val="green"/>
                        </w:rPr>
                        <w:t xml:space="preserve"> </w:t>
                      </w:r>
                      <w:r w:rsidRPr="008A790C">
                        <w:rPr>
                          <w:rFonts w:ascii="Arial" w:hAnsi="Arial" w:cs="Arial"/>
                          <w:sz w:val="20"/>
                          <w:szCs w:val="20"/>
                        </w:rPr>
                        <w:t xml:space="preserve">Your child is expected to have at least 97% attendance and should aim for 100%, we will not authorise any holidays during term time, please help us to keep the attendance above 96%. The gate opens at 8.45 for morning activities and interventions so please try to arrive on time. </w:t>
                      </w:r>
                    </w:p>
                    <w:p w:rsidR="008A790C" w:rsidRPr="008A790C" w:rsidRDefault="008A790C" w:rsidP="00C00FAC">
                      <w:pPr>
                        <w:jc w:val="center"/>
                        <w:rPr>
                          <w:rFonts w:ascii="Arial" w:hAnsi="Arial" w:cs="Arial"/>
                          <w:sz w:val="20"/>
                          <w:szCs w:val="20"/>
                        </w:rPr>
                      </w:pPr>
                    </w:p>
                  </w:txbxContent>
                </v:textbox>
                <w10:wrap anchorx="margin"/>
              </v:shape>
            </w:pict>
          </mc:Fallback>
        </mc:AlternateContent>
      </w:r>
    </w:p>
    <w:p w:rsidR="00A71C62" w:rsidRDefault="00A71C62" w:rsidP="00630DFA">
      <w:pPr>
        <w:rPr>
          <w:rFonts w:ascii="Arial" w:hAnsi="Arial" w:cs="Arial"/>
          <w:b/>
          <w:noProof/>
          <w:color w:val="0070C0"/>
          <w:sz w:val="28"/>
          <w:szCs w:val="28"/>
          <w:lang w:eastAsia="en-GB"/>
        </w:rPr>
      </w:pPr>
    </w:p>
    <w:p w:rsidR="003126FD" w:rsidRDefault="003126FD" w:rsidP="00630DFA">
      <w:pPr>
        <w:jc w:val="center"/>
        <w:rPr>
          <w:rFonts w:ascii="Arial" w:hAnsi="Arial" w:cs="Arial"/>
          <w:b/>
          <w:noProof/>
          <w:color w:val="0070C0"/>
          <w:sz w:val="28"/>
          <w:szCs w:val="28"/>
          <w:lang w:eastAsia="en-GB"/>
        </w:rPr>
      </w:pPr>
      <w:r>
        <w:rPr>
          <w:rFonts w:ascii="Arial" w:hAnsi="Arial" w:cs="Arial"/>
          <w:b/>
          <w:noProof/>
          <w:color w:val="0070C0"/>
          <w:sz w:val="28"/>
          <w:szCs w:val="28"/>
          <w:lang w:eastAsia="en-GB"/>
        </w:rPr>
        <w:t xml:space="preserve">Let’s take a look at some learning from our week </w:t>
      </w:r>
      <w:r w:rsidR="00AE3DD3">
        <w:rPr>
          <w:rFonts w:ascii="Arial" w:hAnsi="Arial" w:cs="Arial"/>
          <w:b/>
          <w:noProof/>
          <w:color w:val="0070C0"/>
          <w:sz w:val="28"/>
          <w:szCs w:val="28"/>
          <w:lang w:eastAsia="en-GB"/>
        </w:rPr>
        <w:t>…</w:t>
      </w:r>
    </w:p>
    <w:p w:rsidR="003126FD" w:rsidRDefault="006A5424" w:rsidP="003126FD">
      <w:pPr>
        <w:jc w:val="center"/>
        <w:rPr>
          <w:rFonts w:ascii="Arial" w:hAnsi="Arial" w:cs="Arial"/>
          <w:noProof/>
          <w:lang w:eastAsia="en-GB"/>
        </w:rPr>
      </w:pPr>
      <w:r>
        <w:rPr>
          <w:rFonts w:ascii="Arial" w:hAnsi="Arial" w:cs="Arial"/>
          <w:noProof/>
          <w:lang w:eastAsia="en-GB"/>
        </w:rPr>
        <w:t>Topa</w:t>
      </w:r>
      <w:r w:rsidR="003126FD">
        <w:rPr>
          <w:rFonts w:ascii="Arial" w:hAnsi="Arial" w:cs="Arial"/>
          <w:noProof/>
          <w:lang w:eastAsia="en-GB"/>
        </w:rPr>
        <w:t>z</w:t>
      </w:r>
      <w:r>
        <w:rPr>
          <w:rFonts w:ascii="Arial" w:hAnsi="Arial" w:cs="Arial"/>
          <w:noProof/>
          <w:lang w:eastAsia="en-GB"/>
        </w:rPr>
        <w:t xml:space="preserve"> class</w:t>
      </w:r>
      <w:r w:rsidR="003126FD">
        <w:rPr>
          <w:rFonts w:ascii="Arial" w:hAnsi="Arial" w:cs="Arial"/>
          <w:noProof/>
          <w:lang w:eastAsia="en-GB"/>
        </w:rPr>
        <w:t xml:space="preserve"> </w:t>
      </w:r>
      <w:r w:rsidR="00694920">
        <w:rPr>
          <w:rFonts w:ascii="Arial" w:hAnsi="Arial" w:cs="Arial"/>
          <w:noProof/>
          <w:lang w:eastAsia="en-GB"/>
        </w:rPr>
        <w:t xml:space="preserve">enjoyed their music lesson with Emerald Class learning about pitch and working with measuring equipment to learn about mass. </w:t>
      </w:r>
    </w:p>
    <w:p w:rsidR="00630DFA" w:rsidRDefault="00694920" w:rsidP="003A696D">
      <w:pPr>
        <w:jc w:val="center"/>
        <w:rPr>
          <w:rFonts w:ascii="Arial" w:hAnsi="Arial" w:cs="Arial"/>
          <w:noProof/>
          <w:lang w:eastAsia="en-GB"/>
        </w:rPr>
      </w:pPr>
      <w:r>
        <w:rPr>
          <w:rFonts w:ascii="Arial" w:hAnsi="Arial" w:cs="Arial"/>
          <w:noProof/>
          <w:lang w:eastAsia="en-GB"/>
        </w:rPr>
        <w:drawing>
          <wp:inline distT="0" distB="0" distL="0" distR="0" wp14:anchorId="20CA5482" wp14:editId="0D18B8A0">
            <wp:extent cx="1776095" cy="14292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9925" cy="1440373"/>
                    </a:xfrm>
                    <a:prstGeom prst="rect">
                      <a:avLst/>
                    </a:prstGeom>
                    <a:noFill/>
                    <a:ln>
                      <a:noFill/>
                    </a:ln>
                  </pic:spPr>
                </pic:pic>
              </a:graphicData>
            </a:graphic>
          </wp:inline>
        </w:drawing>
      </w:r>
      <w:r>
        <w:rPr>
          <w:rFonts w:ascii="Arial" w:hAnsi="Arial" w:cs="Arial"/>
          <w:noProof/>
          <w:lang w:eastAsia="en-GB"/>
        </w:rPr>
        <w:t xml:space="preserve"> </w:t>
      </w:r>
      <w:r>
        <w:rPr>
          <w:rFonts w:ascii="Arial" w:hAnsi="Arial" w:cs="Arial"/>
          <w:noProof/>
          <w:lang w:eastAsia="en-GB"/>
        </w:rPr>
        <w:drawing>
          <wp:inline distT="0" distB="0" distL="0" distR="0">
            <wp:extent cx="1747513" cy="141478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6820" cy="1422315"/>
                    </a:xfrm>
                    <a:prstGeom prst="rect">
                      <a:avLst/>
                    </a:prstGeom>
                    <a:noFill/>
                    <a:ln>
                      <a:noFill/>
                    </a:ln>
                  </pic:spPr>
                </pic:pic>
              </a:graphicData>
            </a:graphic>
          </wp:inline>
        </w:drawing>
      </w:r>
      <w:r>
        <w:rPr>
          <w:rFonts w:ascii="Arial" w:hAnsi="Arial" w:cs="Arial"/>
          <w:noProof/>
          <w:lang w:eastAsia="en-GB"/>
        </w:rPr>
        <w:t xml:space="preserve">  </w:t>
      </w:r>
      <w:r>
        <w:rPr>
          <w:rFonts w:ascii="Arial" w:hAnsi="Arial" w:cs="Arial"/>
          <w:noProof/>
          <w:lang w:eastAsia="en-GB"/>
        </w:rPr>
        <w:drawing>
          <wp:inline distT="0" distB="0" distL="0" distR="0">
            <wp:extent cx="1791335" cy="1419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0248" cy="1434209"/>
                    </a:xfrm>
                    <a:prstGeom prst="rect">
                      <a:avLst/>
                    </a:prstGeom>
                    <a:noFill/>
                    <a:ln>
                      <a:noFill/>
                    </a:ln>
                  </pic:spPr>
                </pic:pic>
              </a:graphicData>
            </a:graphic>
          </wp:inline>
        </w:drawing>
      </w:r>
    </w:p>
    <w:p w:rsidR="00DD28DF" w:rsidRDefault="003126FD" w:rsidP="00BA0E34">
      <w:pPr>
        <w:jc w:val="center"/>
        <w:rPr>
          <w:rFonts w:ascii="Arial" w:hAnsi="Arial" w:cs="Arial"/>
          <w:noProof/>
          <w:lang w:eastAsia="en-GB"/>
        </w:rPr>
      </w:pPr>
      <w:r>
        <w:rPr>
          <w:rFonts w:ascii="Arial" w:hAnsi="Arial" w:cs="Arial"/>
          <w:noProof/>
          <w:lang w:eastAsia="en-GB"/>
        </w:rPr>
        <w:t xml:space="preserve">Emerald class </w:t>
      </w:r>
      <w:r w:rsidR="003A696D">
        <w:rPr>
          <w:rFonts w:ascii="Arial" w:hAnsi="Arial" w:cs="Arial"/>
          <w:noProof/>
          <w:lang w:eastAsia="en-GB"/>
        </w:rPr>
        <w:t xml:space="preserve">enjoyed the KS1 sports event at Navenby, sharing equally in maths and reading using their new books </w:t>
      </w:r>
    </w:p>
    <w:p w:rsidR="00630DFA" w:rsidRDefault="00694920" w:rsidP="006F7F21">
      <w:pPr>
        <w:jc w:val="center"/>
        <w:rPr>
          <w:rFonts w:ascii="Arial" w:hAnsi="Arial" w:cs="Arial"/>
          <w:noProof/>
          <w:lang w:eastAsia="en-GB"/>
        </w:rPr>
      </w:pPr>
      <w:r>
        <w:rPr>
          <w:rFonts w:ascii="Arial" w:hAnsi="Arial" w:cs="Arial"/>
          <w:noProof/>
          <w:lang w:eastAsia="en-GB"/>
        </w:rPr>
        <w:drawing>
          <wp:inline distT="0" distB="0" distL="0" distR="0">
            <wp:extent cx="1784202" cy="1504315"/>
            <wp:effectExtent l="0" t="0" r="698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6754" cy="1531760"/>
                    </a:xfrm>
                    <a:prstGeom prst="rect">
                      <a:avLst/>
                    </a:prstGeom>
                    <a:noFill/>
                    <a:ln>
                      <a:noFill/>
                    </a:ln>
                  </pic:spPr>
                </pic:pic>
              </a:graphicData>
            </a:graphic>
          </wp:inline>
        </w:drawing>
      </w:r>
      <w:r>
        <w:rPr>
          <w:rFonts w:ascii="Arial" w:hAnsi="Arial" w:cs="Arial"/>
          <w:noProof/>
          <w:lang w:eastAsia="en-GB"/>
        </w:rPr>
        <w:t xml:space="preserve"> </w:t>
      </w:r>
      <w:r>
        <w:rPr>
          <w:rFonts w:ascii="Arial" w:hAnsi="Arial" w:cs="Arial"/>
          <w:noProof/>
          <w:lang w:eastAsia="en-GB"/>
        </w:rPr>
        <w:drawing>
          <wp:inline distT="0" distB="0" distL="0" distR="0">
            <wp:extent cx="1810967" cy="14947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9219" cy="1518110"/>
                    </a:xfrm>
                    <a:prstGeom prst="rect">
                      <a:avLst/>
                    </a:prstGeom>
                    <a:noFill/>
                    <a:ln>
                      <a:noFill/>
                    </a:ln>
                  </pic:spPr>
                </pic:pic>
              </a:graphicData>
            </a:graphic>
          </wp:inline>
        </w:drawing>
      </w:r>
      <w:r w:rsidR="003A696D">
        <w:rPr>
          <w:rFonts w:ascii="Arial" w:hAnsi="Arial" w:cs="Arial"/>
          <w:noProof/>
          <w:lang w:eastAsia="en-GB"/>
        </w:rPr>
        <w:t xml:space="preserve"> </w:t>
      </w:r>
      <w:r>
        <w:rPr>
          <w:rFonts w:ascii="Arial" w:hAnsi="Arial" w:cs="Arial"/>
          <w:noProof/>
          <w:lang w:eastAsia="en-GB"/>
        </w:rPr>
        <w:drawing>
          <wp:inline distT="0" distB="0" distL="0" distR="0">
            <wp:extent cx="1819301" cy="1522730"/>
            <wp:effectExtent l="0" t="0" r="952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6475" cy="1537105"/>
                    </a:xfrm>
                    <a:prstGeom prst="rect">
                      <a:avLst/>
                    </a:prstGeom>
                    <a:noFill/>
                    <a:ln>
                      <a:noFill/>
                    </a:ln>
                  </pic:spPr>
                </pic:pic>
              </a:graphicData>
            </a:graphic>
          </wp:inline>
        </w:drawing>
      </w:r>
    </w:p>
    <w:p w:rsidR="00630DFA" w:rsidRDefault="003126FD" w:rsidP="006361C0">
      <w:pPr>
        <w:jc w:val="center"/>
        <w:rPr>
          <w:rFonts w:ascii="Arial" w:hAnsi="Arial" w:cs="Arial"/>
          <w:noProof/>
          <w:lang w:eastAsia="en-GB"/>
        </w:rPr>
      </w:pPr>
      <w:r>
        <w:rPr>
          <w:rFonts w:ascii="Arial" w:hAnsi="Arial" w:cs="Arial"/>
          <w:noProof/>
          <w:lang w:eastAsia="en-GB"/>
        </w:rPr>
        <w:t>Amethyst Class</w:t>
      </w:r>
      <w:r w:rsidR="006361C0">
        <w:rPr>
          <w:rFonts w:ascii="Arial" w:hAnsi="Arial" w:cs="Arial"/>
          <w:noProof/>
          <w:lang w:eastAsia="en-GB"/>
        </w:rPr>
        <w:t xml:space="preserve"> </w:t>
      </w:r>
      <w:r w:rsidR="00AD4296">
        <w:rPr>
          <w:rFonts w:ascii="Arial" w:hAnsi="Arial" w:cs="Arial"/>
          <w:noProof/>
          <w:lang w:eastAsia="en-GB"/>
        </w:rPr>
        <w:t>enjoyed printing in art and some children sang at SWRA</w:t>
      </w:r>
      <w:r w:rsidR="003A696D">
        <w:rPr>
          <w:rFonts w:ascii="Arial" w:hAnsi="Arial" w:cs="Arial"/>
          <w:noProof/>
          <w:lang w:eastAsia="en-GB"/>
        </w:rPr>
        <w:t xml:space="preserve"> </w:t>
      </w:r>
    </w:p>
    <w:p w:rsidR="00694920" w:rsidRDefault="003A696D" w:rsidP="00F74BFD">
      <w:pPr>
        <w:jc w:val="center"/>
        <w:rPr>
          <w:rFonts w:ascii="Arial" w:hAnsi="Arial" w:cs="Arial"/>
          <w:noProof/>
          <w:lang w:eastAsia="en-GB"/>
        </w:rPr>
      </w:pPr>
      <w:r>
        <w:rPr>
          <w:rFonts w:ascii="Arial" w:hAnsi="Arial" w:cs="Arial"/>
          <w:noProof/>
          <w:lang w:eastAsia="en-GB"/>
        </w:rPr>
        <w:lastRenderedPageBreak/>
        <w:drawing>
          <wp:inline distT="0" distB="0" distL="0" distR="0">
            <wp:extent cx="2063459" cy="15436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14481" t="36156" r="23833" b="17656"/>
                    <a:stretch/>
                  </pic:blipFill>
                  <pic:spPr bwMode="auto">
                    <a:xfrm>
                      <a:off x="0" y="0"/>
                      <a:ext cx="2076162" cy="155318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n-GB"/>
        </w:rPr>
        <w:t xml:space="preserve"> </w:t>
      </w:r>
      <w:r>
        <w:rPr>
          <w:rFonts w:ascii="Arial" w:hAnsi="Arial" w:cs="Arial"/>
          <w:noProof/>
          <w:lang w:eastAsia="en-GB"/>
        </w:rPr>
        <w:drawing>
          <wp:inline distT="0" distB="0" distL="0" distR="0">
            <wp:extent cx="1682115" cy="1537938"/>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2021" cy="1556138"/>
                    </a:xfrm>
                    <a:prstGeom prst="rect">
                      <a:avLst/>
                    </a:prstGeom>
                    <a:noFill/>
                    <a:ln>
                      <a:noFill/>
                    </a:ln>
                  </pic:spPr>
                </pic:pic>
              </a:graphicData>
            </a:graphic>
          </wp:inline>
        </w:drawing>
      </w:r>
      <w:r>
        <w:rPr>
          <w:rFonts w:ascii="Arial" w:hAnsi="Arial" w:cs="Arial"/>
          <w:noProof/>
          <w:lang w:eastAsia="en-GB"/>
        </w:rPr>
        <w:t xml:space="preserve"> </w:t>
      </w:r>
      <w:r>
        <w:rPr>
          <w:rFonts w:ascii="Arial" w:hAnsi="Arial" w:cs="Arial"/>
          <w:noProof/>
          <w:lang w:eastAsia="en-GB"/>
        </w:rPr>
        <w:drawing>
          <wp:inline distT="0" distB="0" distL="0" distR="0">
            <wp:extent cx="1618537" cy="154305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5109" cy="1558849"/>
                    </a:xfrm>
                    <a:prstGeom prst="rect">
                      <a:avLst/>
                    </a:prstGeom>
                    <a:noFill/>
                    <a:ln>
                      <a:noFill/>
                    </a:ln>
                  </pic:spPr>
                </pic:pic>
              </a:graphicData>
            </a:graphic>
          </wp:inline>
        </w:drawing>
      </w:r>
    </w:p>
    <w:p w:rsidR="00F74BFD" w:rsidRDefault="009E4B9B" w:rsidP="00F74BFD">
      <w:pPr>
        <w:jc w:val="center"/>
        <w:rPr>
          <w:rFonts w:ascii="Arial" w:hAnsi="Arial" w:cs="Arial"/>
          <w:noProof/>
          <w:lang w:eastAsia="en-GB"/>
        </w:rPr>
      </w:pPr>
      <w:r>
        <w:rPr>
          <w:rFonts w:ascii="Arial" w:hAnsi="Arial" w:cs="Arial"/>
          <w:noProof/>
          <w:lang w:eastAsia="en-GB"/>
        </w:rPr>
        <w:t>Moontone cl</w:t>
      </w:r>
      <w:r w:rsidR="003126FD">
        <w:rPr>
          <w:rFonts w:ascii="Arial" w:hAnsi="Arial" w:cs="Arial"/>
          <w:noProof/>
          <w:lang w:eastAsia="en-GB"/>
        </w:rPr>
        <w:t>ass</w:t>
      </w:r>
      <w:r w:rsidR="00F74BFD">
        <w:rPr>
          <w:rFonts w:ascii="Arial" w:hAnsi="Arial" w:cs="Arial"/>
          <w:noProof/>
          <w:lang w:eastAsia="en-GB"/>
        </w:rPr>
        <w:t xml:space="preserve"> enjoyed learning about different forms of communication in Science and family trees in French</w:t>
      </w:r>
    </w:p>
    <w:p w:rsidR="00F126CD" w:rsidRPr="00F74BFD" w:rsidRDefault="00F74BFD" w:rsidP="00F74BFD">
      <w:pPr>
        <w:jc w:val="center"/>
        <w:rPr>
          <w:rFonts w:ascii="Arial" w:hAnsi="Arial" w:cs="Arial"/>
          <w:noProof/>
          <w:lang w:eastAsia="en-GB"/>
        </w:rPr>
      </w:pPr>
      <w:r>
        <w:rPr>
          <w:rFonts w:eastAsia="Times New Roman"/>
          <w:noProof/>
          <w:lang w:eastAsia="en-GB"/>
        </w:rPr>
        <w:drawing>
          <wp:inline distT="0" distB="0" distL="0" distR="0">
            <wp:extent cx="1683285" cy="1705410"/>
            <wp:effectExtent l="7937" t="0" r="1588" b="1587"/>
            <wp:docPr id="7" name="Picture 7" descr="cid:b2331eb9-990e-4375-ac0d-7a83cbc203aa@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2331eb9-990e-4375-ac0d-7a83cbc203aa@GBRP123.PROD.OUTLOOK.COM"/>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b="12792"/>
                    <a:stretch/>
                  </pic:blipFill>
                  <pic:spPr bwMode="auto">
                    <a:xfrm rot="5400000">
                      <a:off x="0" y="0"/>
                      <a:ext cx="1702596" cy="17249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n-GB"/>
        </w:rPr>
        <w:t xml:space="preserve">  </w:t>
      </w:r>
      <w:r>
        <w:rPr>
          <w:rFonts w:eastAsia="Times New Roman"/>
          <w:noProof/>
          <w:lang w:eastAsia="en-GB"/>
        </w:rPr>
        <w:drawing>
          <wp:inline distT="0" distB="0" distL="0" distR="0">
            <wp:extent cx="1699106" cy="1770072"/>
            <wp:effectExtent l="2540" t="0" r="0" b="0"/>
            <wp:docPr id="8" name="Picture 8" descr="cid:83289ad6-6a18-4e8a-bbdf-5f0bcfe3e46c@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83289ad6-6a18-4e8a-bbdf-5f0bcfe3e46c@GBRP123.PROD.OUTLOOK.COM"/>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rot="5400000">
                      <a:off x="0" y="0"/>
                      <a:ext cx="1708939" cy="1780315"/>
                    </a:xfrm>
                    <a:prstGeom prst="rect">
                      <a:avLst/>
                    </a:prstGeom>
                    <a:noFill/>
                    <a:ln>
                      <a:noFill/>
                    </a:ln>
                  </pic:spPr>
                </pic:pic>
              </a:graphicData>
            </a:graphic>
          </wp:inline>
        </w:drawing>
      </w:r>
      <w:r>
        <w:rPr>
          <w:rFonts w:ascii="Arial" w:hAnsi="Arial" w:cs="Arial"/>
          <w:noProof/>
          <w:lang w:eastAsia="en-GB"/>
        </w:rPr>
        <w:t xml:space="preserve">  </w:t>
      </w:r>
      <w:r>
        <w:rPr>
          <w:rFonts w:eastAsia="Times New Roman"/>
          <w:noProof/>
          <w:lang w:eastAsia="en-GB"/>
        </w:rPr>
        <w:drawing>
          <wp:inline distT="0" distB="0" distL="0" distR="0">
            <wp:extent cx="1812925" cy="1666875"/>
            <wp:effectExtent l="0" t="0" r="0" b="9525"/>
            <wp:docPr id="9" name="Picture 9" descr="cid:82f19151-9618-4c7a-b06d-fd42d583e934@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82f19151-9618-4c7a-b06d-fd42d583e934@GBRP123.PROD.OUTLOOK.COM"/>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816716" cy="1670361"/>
                    </a:xfrm>
                    <a:prstGeom prst="rect">
                      <a:avLst/>
                    </a:prstGeom>
                    <a:noFill/>
                    <a:ln>
                      <a:noFill/>
                    </a:ln>
                  </pic:spPr>
                </pic:pic>
              </a:graphicData>
            </a:graphic>
          </wp:inline>
        </w:drawing>
      </w:r>
    </w:p>
    <w:sectPr w:rsidR="00F126CD" w:rsidRPr="00F74BFD" w:rsidSect="00F33F06">
      <w:pgSz w:w="11906" w:h="16838"/>
      <w:pgMar w:top="1440" w:right="1440" w:bottom="1304" w:left="1440" w:header="709" w:footer="709" w:gutter="0"/>
      <w:pgBorders w:offsetFrom="page">
        <w:top w:val="single" w:sz="36" w:space="24" w:color="0070C0"/>
        <w:left w:val="single" w:sz="36" w:space="24" w:color="0070C0"/>
        <w:bottom w:val="single" w:sz="36" w:space="24" w:color="0070C0"/>
        <w:right w:val="single" w:sz="36"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90C" w:rsidRDefault="008A790C" w:rsidP="00E32F51">
      <w:pPr>
        <w:spacing w:after="0" w:line="240" w:lineRule="auto"/>
      </w:pPr>
      <w:r>
        <w:separator/>
      </w:r>
    </w:p>
  </w:endnote>
  <w:endnote w:type="continuationSeparator" w:id="0">
    <w:p w:rsidR="008A790C" w:rsidRDefault="008A790C" w:rsidP="00E32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XCCW Joined PC7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90C" w:rsidRDefault="008A790C" w:rsidP="00E32F51">
      <w:pPr>
        <w:spacing w:after="0" w:line="240" w:lineRule="auto"/>
      </w:pPr>
      <w:r>
        <w:separator/>
      </w:r>
    </w:p>
  </w:footnote>
  <w:footnote w:type="continuationSeparator" w:id="0">
    <w:p w:rsidR="008A790C" w:rsidRDefault="008A790C" w:rsidP="00E32F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E4681C"/>
    <w:multiLevelType w:val="hybridMultilevel"/>
    <w:tmpl w:val="F8BABCF2"/>
    <w:lvl w:ilvl="0" w:tplc="4D62292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5156EB"/>
    <w:multiLevelType w:val="hybridMultilevel"/>
    <w:tmpl w:val="D2DE1796"/>
    <w:lvl w:ilvl="0" w:tplc="DEE8055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6EE681F"/>
    <w:multiLevelType w:val="hybridMultilevel"/>
    <w:tmpl w:val="93B8A108"/>
    <w:lvl w:ilvl="0" w:tplc="4AC0F8D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4440BF"/>
    <w:multiLevelType w:val="hybridMultilevel"/>
    <w:tmpl w:val="98CC340E"/>
    <w:lvl w:ilvl="0" w:tplc="A066EFD6">
      <w:numFmt w:val="bullet"/>
      <w:lvlText w:val="-"/>
      <w:lvlJc w:val="left"/>
      <w:pPr>
        <w:ind w:left="720" w:hanging="360"/>
      </w:pPr>
      <w:rPr>
        <w:rFonts w:ascii="Helvetica Neue" w:eastAsiaTheme="minorHAnsi" w:hAnsi="Helvetica Neu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04434B"/>
    <w:multiLevelType w:val="hybridMultilevel"/>
    <w:tmpl w:val="63D8CC2C"/>
    <w:lvl w:ilvl="0" w:tplc="DE9A498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B8D"/>
    <w:rsid w:val="00002CB2"/>
    <w:rsid w:val="00005CC2"/>
    <w:rsid w:val="00011A69"/>
    <w:rsid w:val="00015D9A"/>
    <w:rsid w:val="00030383"/>
    <w:rsid w:val="00032702"/>
    <w:rsid w:val="00044315"/>
    <w:rsid w:val="00045898"/>
    <w:rsid w:val="00046053"/>
    <w:rsid w:val="00056730"/>
    <w:rsid w:val="000731E9"/>
    <w:rsid w:val="000759EE"/>
    <w:rsid w:val="0007787E"/>
    <w:rsid w:val="000828B7"/>
    <w:rsid w:val="00083CF7"/>
    <w:rsid w:val="000940F0"/>
    <w:rsid w:val="00095C33"/>
    <w:rsid w:val="000B2818"/>
    <w:rsid w:val="000C233E"/>
    <w:rsid w:val="000C37F6"/>
    <w:rsid w:val="000D2189"/>
    <w:rsid w:val="000D2CE6"/>
    <w:rsid w:val="000D5177"/>
    <w:rsid w:val="000E13EA"/>
    <w:rsid w:val="000E2917"/>
    <w:rsid w:val="000E7482"/>
    <w:rsid w:val="000F246F"/>
    <w:rsid w:val="000F3513"/>
    <w:rsid w:val="00100CEA"/>
    <w:rsid w:val="001013C5"/>
    <w:rsid w:val="00103C8C"/>
    <w:rsid w:val="00105F19"/>
    <w:rsid w:val="001105F0"/>
    <w:rsid w:val="00113D7A"/>
    <w:rsid w:val="00120459"/>
    <w:rsid w:val="0012079E"/>
    <w:rsid w:val="0013065F"/>
    <w:rsid w:val="00140B8D"/>
    <w:rsid w:val="00142773"/>
    <w:rsid w:val="001432A7"/>
    <w:rsid w:val="00152F43"/>
    <w:rsid w:val="001533C1"/>
    <w:rsid w:val="00173384"/>
    <w:rsid w:val="00174DAE"/>
    <w:rsid w:val="00176DC7"/>
    <w:rsid w:val="00184836"/>
    <w:rsid w:val="00186AE0"/>
    <w:rsid w:val="00187CCE"/>
    <w:rsid w:val="00193CD7"/>
    <w:rsid w:val="00194CF3"/>
    <w:rsid w:val="00196AC2"/>
    <w:rsid w:val="001A0D48"/>
    <w:rsid w:val="001A18F8"/>
    <w:rsid w:val="001A461B"/>
    <w:rsid w:val="001A7B81"/>
    <w:rsid w:val="001B454F"/>
    <w:rsid w:val="001B59EA"/>
    <w:rsid w:val="001C4915"/>
    <w:rsid w:val="001C701F"/>
    <w:rsid w:val="001E044E"/>
    <w:rsid w:val="001E1E8F"/>
    <w:rsid w:val="001F5512"/>
    <w:rsid w:val="00207634"/>
    <w:rsid w:val="00210507"/>
    <w:rsid w:val="00222DE9"/>
    <w:rsid w:val="0022704C"/>
    <w:rsid w:val="0025711C"/>
    <w:rsid w:val="00264EDD"/>
    <w:rsid w:val="002744B3"/>
    <w:rsid w:val="00276AD4"/>
    <w:rsid w:val="00277E22"/>
    <w:rsid w:val="0028026E"/>
    <w:rsid w:val="002823B8"/>
    <w:rsid w:val="002910F2"/>
    <w:rsid w:val="0029414D"/>
    <w:rsid w:val="002A26D1"/>
    <w:rsid w:val="002A3B77"/>
    <w:rsid w:val="002B30C0"/>
    <w:rsid w:val="002B3178"/>
    <w:rsid w:val="002B3CB3"/>
    <w:rsid w:val="002C6DE4"/>
    <w:rsid w:val="002D1D40"/>
    <w:rsid w:val="002D5D0A"/>
    <w:rsid w:val="002D6678"/>
    <w:rsid w:val="002D6E01"/>
    <w:rsid w:val="002D7168"/>
    <w:rsid w:val="002E13E4"/>
    <w:rsid w:val="002F4429"/>
    <w:rsid w:val="002F5470"/>
    <w:rsid w:val="002F5711"/>
    <w:rsid w:val="00302A2E"/>
    <w:rsid w:val="003126FD"/>
    <w:rsid w:val="00331A47"/>
    <w:rsid w:val="00350AE6"/>
    <w:rsid w:val="00350E14"/>
    <w:rsid w:val="0035269A"/>
    <w:rsid w:val="003538E9"/>
    <w:rsid w:val="003552F9"/>
    <w:rsid w:val="00355617"/>
    <w:rsid w:val="003556A4"/>
    <w:rsid w:val="00361F0A"/>
    <w:rsid w:val="0036744F"/>
    <w:rsid w:val="00371577"/>
    <w:rsid w:val="003724BE"/>
    <w:rsid w:val="00374B82"/>
    <w:rsid w:val="003816C1"/>
    <w:rsid w:val="00385C5D"/>
    <w:rsid w:val="00393991"/>
    <w:rsid w:val="00395A5D"/>
    <w:rsid w:val="003A05A4"/>
    <w:rsid w:val="003A291E"/>
    <w:rsid w:val="003A3A7F"/>
    <w:rsid w:val="003A5006"/>
    <w:rsid w:val="003A696D"/>
    <w:rsid w:val="003A7567"/>
    <w:rsid w:val="003B4350"/>
    <w:rsid w:val="003C3A2C"/>
    <w:rsid w:val="003C3AB6"/>
    <w:rsid w:val="003E2D24"/>
    <w:rsid w:val="003F4A7E"/>
    <w:rsid w:val="00405C7E"/>
    <w:rsid w:val="004066E7"/>
    <w:rsid w:val="00422818"/>
    <w:rsid w:val="00423E36"/>
    <w:rsid w:val="0043247E"/>
    <w:rsid w:val="004418D4"/>
    <w:rsid w:val="00447A97"/>
    <w:rsid w:val="00454235"/>
    <w:rsid w:val="00457905"/>
    <w:rsid w:val="00467D05"/>
    <w:rsid w:val="00475ED0"/>
    <w:rsid w:val="00485D6F"/>
    <w:rsid w:val="00486199"/>
    <w:rsid w:val="004938C1"/>
    <w:rsid w:val="004A16B8"/>
    <w:rsid w:val="004A597E"/>
    <w:rsid w:val="004A5D3A"/>
    <w:rsid w:val="004A76D3"/>
    <w:rsid w:val="004B28E8"/>
    <w:rsid w:val="004C5A7F"/>
    <w:rsid w:val="004C69FC"/>
    <w:rsid w:val="004E0DA1"/>
    <w:rsid w:val="004E1B5A"/>
    <w:rsid w:val="004E4FA6"/>
    <w:rsid w:val="004F1F41"/>
    <w:rsid w:val="004F2862"/>
    <w:rsid w:val="004F3B9E"/>
    <w:rsid w:val="004F74C3"/>
    <w:rsid w:val="00501133"/>
    <w:rsid w:val="005034BB"/>
    <w:rsid w:val="005115FC"/>
    <w:rsid w:val="005132A3"/>
    <w:rsid w:val="00514184"/>
    <w:rsid w:val="00521AB5"/>
    <w:rsid w:val="00521DA5"/>
    <w:rsid w:val="00521E5C"/>
    <w:rsid w:val="00530A45"/>
    <w:rsid w:val="00532ADF"/>
    <w:rsid w:val="005447AD"/>
    <w:rsid w:val="00547302"/>
    <w:rsid w:val="005520B4"/>
    <w:rsid w:val="005546C8"/>
    <w:rsid w:val="005606BF"/>
    <w:rsid w:val="005661DC"/>
    <w:rsid w:val="00572DFC"/>
    <w:rsid w:val="00581090"/>
    <w:rsid w:val="005810BB"/>
    <w:rsid w:val="00594316"/>
    <w:rsid w:val="005A3C40"/>
    <w:rsid w:val="005A6837"/>
    <w:rsid w:val="005B427C"/>
    <w:rsid w:val="005B6757"/>
    <w:rsid w:val="005B7DA2"/>
    <w:rsid w:val="005B7E46"/>
    <w:rsid w:val="005C58E7"/>
    <w:rsid w:val="005F1A21"/>
    <w:rsid w:val="00600A95"/>
    <w:rsid w:val="00606A3A"/>
    <w:rsid w:val="00613936"/>
    <w:rsid w:val="006141CD"/>
    <w:rsid w:val="00614A56"/>
    <w:rsid w:val="00630DFA"/>
    <w:rsid w:val="00633EE8"/>
    <w:rsid w:val="00634B5D"/>
    <w:rsid w:val="006361C0"/>
    <w:rsid w:val="00640CE0"/>
    <w:rsid w:val="0064207C"/>
    <w:rsid w:val="00643FBA"/>
    <w:rsid w:val="006447A5"/>
    <w:rsid w:val="006572F7"/>
    <w:rsid w:val="00662ACD"/>
    <w:rsid w:val="00662DF1"/>
    <w:rsid w:val="00673C05"/>
    <w:rsid w:val="00680E0E"/>
    <w:rsid w:val="006860F4"/>
    <w:rsid w:val="00686318"/>
    <w:rsid w:val="00687710"/>
    <w:rsid w:val="00687DD2"/>
    <w:rsid w:val="00694920"/>
    <w:rsid w:val="00695097"/>
    <w:rsid w:val="006A0DA3"/>
    <w:rsid w:val="006A5424"/>
    <w:rsid w:val="006A7AC8"/>
    <w:rsid w:val="006B20F5"/>
    <w:rsid w:val="006C2BCC"/>
    <w:rsid w:val="006D6D6D"/>
    <w:rsid w:val="006E1920"/>
    <w:rsid w:val="006E313D"/>
    <w:rsid w:val="006F0250"/>
    <w:rsid w:val="006F35E9"/>
    <w:rsid w:val="006F7F21"/>
    <w:rsid w:val="00703A03"/>
    <w:rsid w:val="007101DF"/>
    <w:rsid w:val="0071039F"/>
    <w:rsid w:val="00713308"/>
    <w:rsid w:val="00722232"/>
    <w:rsid w:val="00727AA2"/>
    <w:rsid w:val="00730888"/>
    <w:rsid w:val="007312F3"/>
    <w:rsid w:val="00736EF7"/>
    <w:rsid w:val="007545D4"/>
    <w:rsid w:val="00756DE1"/>
    <w:rsid w:val="007632FA"/>
    <w:rsid w:val="00763B75"/>
    <w:rsid w:val="00764131"/>
    <w:rsid w:val="00766335"/>
    <w:rsid w:val="007804C5"/>
    <w:rsid w:val="00780584"/>
    <w:rsid w:val="0079584E"/>
    <w:rsid w:val="00796FE8"/>
    <w:rsid w:val="007A1A53"/>
    <w:rsid w:val="007A1CF3"/>
    <w:rsid w:val="007A22D1"/>
    <w:rsid w:val="007A2D3C"/>
    <w:rsid w:val="007A5A7D"/>
    <w:rsid w:val="007B77B1"/>
    <w:rsid w:val="007C0F67"/>
    <w:rsid w:val="007C14AB"/>
    <w:rsid w:val="007D6404"/>
    <w:rsid w:val="007E03B1"/>
    <w:rsid w:val="007E45F2"/>
    <w:rsid w:val="007E610B"/>
    <w:rsid w:val="007E67F7"/>
    <w:rsid w:val="00803E45"/>
    <w:rsid w:val="00811675"/>
    <w:rsid w:val="00824257"/>
    <w:rsid w:val="008379A4"/>
    <w:rsid w:val="008430BD"/>
    <w:rsid w:val="00844135"/>
    <w:rsid w:val="00844C73"/>
    <w:rsid w:val="0085798D"/>
    <w:rsid w:val="0086173B"/>
    <w:rsid w:val="00861E1F"/>
    <w:rsid w:val="00873CB8"/>
    <w:rsid w:val="00877671"/>
    <w:rsid w:val="00881E1E"/>
    <w:rsid w:val="00890269"/>
    <w:rsid w:val="00893691"/>
    <w:rsid w:val="008940DA"/>
    <w:rsid w:val="008A129F"/>
    <w:rsid w:val="008A1B72"/>
    <w:rsid w:val="008A468C"/>
    <w:rsid w:val="008A6D63"/>
    <w:rsid w:val="008A790C"/>
    <w:rsid w:val="008C24A7"/>
    <w:rsid w:val="008D2308"/>
    <w:rsid w:val="008D32FF"/>
    <w:rsid w:val="008F68BC"/>
    <w:rsid w:val="00903691"/>
    <w:rsid w:val="00903A84"/>
    <w:rsid w:val="00907884"/>
    <w:rsid w:val="009107E2"/>
    <w:rsid w:val="00922D41"/>
    <w:rsid w:val="00931682"/>
    <w:rsid w:val="009420F7"/>
    <w:rsid w:val="00974156"/>
    <w:rsid w:val="009743D2"/>
    <w:rsid w:val="00982BC2"/>
    <w:rsid w:val="009834D6"/>
    <w:rsid w:val="0099117B"/>
    <w:rsid w:val="00995377"/>
    <w:rsid w:val="009B251A"/>
    <w:rsid w:val="009B4B94"/>
    <w:rsid w:val="009B7DC3"/>
    <w:rsid w:val="009C45C2"/>
    <w:rsid w:val="009C723A"/>
    <w:rsid w:val="009C7C0B"/>
    <w:rsid w:val="009D0B8C"/>
    <w:rsid w:val="009D28C4"/>
    <w:rsid w:val="009D7803"/>
    <w:rsid w:val="009E4B46"/>
    <w:rsid w:val="009E4B9B"/>
    <w:rsid w:val="009F31B0"/>
    <w:rsid w:val="00A15C0F"/>
    <w:rsid w:val="00A2127C"/>
    <w:rsid w:val="00A25AA8"/>
    <w:rsid w:val="00A26F92"/>
    <w:rsid w:val="00A352F8"/>
    <w:rsid w:val="00A50631"/>
    <w:rsid w:val="00A52E10"/>
    <w:rsid w:val="00A54920"/>
    <w:rsid w:val="00A62B4C"/>
    <w:rsid w:val="00A6331B"/>
    <w:rsid w:val="00A6463B"/>
    <w:rsid w:val="00A673BF"/>
    <w:rsid w:val="00A71C62"/>
    <w:rsid w:val="00A7675A"/>
    <w:rsid w:val="00A8363E"/>
    <w:rsid w:val="00A94E80"/>
    <w:rsid w:val="00A95A21"/>
    <w:rsid w:val="00AA0A12"/>
    <w:rsid w:val="00AB6C56"/>
    <w:rsid w:val="00AD4296"/>
    <w:rsid w:val="00AD5282"/>
    <w:rsid w:val="00AD6027"/>
    <w:rsid w:val="00AE04FC"/>
    <w:rsid w:val="00AE0C8A"/>
    <w:rsid w:val="00AE3DD3"/>
    <w:rsid w:val="00AF0F39"/>
    <w:rsid w:val="00AF47F2"/>
    <w:rsid w:val="00AF7EFE"/>
    <w:rsid w:val="00B012D5"/>
    <w:rsid w:val="00B03C95"/>
    <w:rsid w:val="00B1173F"/>
    <w:rsid w:val="00B118E3"/>
    <w:rsid w:val="00B14562"/>
    <w:rsid w:val="00B2276F"/>
    <w:rsid w:val="00B24608"/>
    <w:rsid w:val="00B2647F"/>
    <w:rsid w:val="00B36804"/>
    <w:rsid w:val="00B41453"/>
    <w:rsid w:val="00B50453"/>
    <w:rsid w:val="00B51E9B"/>
    <w:rsid w:val="00B63538"/>
    <w:rsid w:val="00B73073"/>
    <w:rsid w:val="00B7378D"/>
    <w:rsid w:val="00B85B1D"/>
    <w:rsid w:val="00B8621C"/>
    <w:rsid w:val="00B940FE"/>
    <w:rsid w:val="00BA0E34"/>
    <w:rsid w:val="00BA2B03"/>
    <w:rsid w:val="00BA79B2"/>
    <w:rsid w:val="00BB0B8E"/>
    <w:rsid w:val="00BB0CBB"/>
    <w:rsid w:val="00BB4C25"/>
    <w:rsid w:val="00BB7B1B"/>
    <w:rsid w:val="00BC7B24"/>
    <w:rsid w:val="00BC7F81"/>
    <w:rsid w:val="00BD0583"/>
    <w:rsid w:val="00BE0A02"/>
    <w:rsid w:val="00BE28A5"/>
    <w:rsid w:val="00BE384B"/>
    <w:rsid w:val="00BE5CE7"/>
    <w:rsid w:val="00C00FAC"/>
    <w:rsid w:val="00C0416E"/>
    <w:rsid w:val="00C07ECF"/>
    <w:rsid w:val="00C105AA"/>
    <w:rsid w:val="00C1374B"/>
    <w:rsid w:val="00C21C89"/>
    <w:rsid w:val="00C22BD8"/>
    <w:rsid w:val="00C30592"/>
    <w:rsid w:val="00C30B5C"/>
    <w:rsid w:val="00C40A37"/>
    <w:rsid w:val="00C476B0"/>
    <w:rsid w:val="00C54918"/>
    <w:rsid w:val="00C60D2D"/>
    <w:rsid w:val="00C65CA7"/>
    <w:rsid w:val="00C65D8E"/>
    <w:rsid w:val="00C664AC"/>
    <w:rsid w:val="00C66C7F"/>
    <w:rsid w:val="00C66F09"/>
    <w:rsid w:val="00C7043F"/>
    <w:rsid w:val="00C73B44"/>
    <w:rsid w:val="00C7517A"/>
    <w:rsid w:val="00C807FD"/>
    <w:rsid w:val="00C93922"/>
    <w:rsid w:val="00CA68E3"/>
    <w:rsid w:val="00CC73B0"/>
    <w:rsid w:val="00CD7ED4"/>
    <w:rsid w:val="00CE4B2A"/>
    <w:rsid w:val="00CF179B"/>
    <w:rsid w:val="00CF5B24"/>
    <w:rsid w:val="00CF7993"/>
    <w:rsid w:val="00D00F31"/>
    <w:rsid w:val="00D13BBD"/>
    <w:rsid w:val="00D25FE9"/>
    <w:rsid w:val="00D27FDC"/>
    <w:rsid w:val="00D34582"/>
    <w:rsid w:val="00D43B4F"/>
    <w:rsid w:val="00D4496A"/>
    <w:rsid w:val="00D45A99"/>
    <w:rsid w:val="00D470EA"/>
    <w:rsid w:val="00D47F33"/>
    <w:rsid w:val="00D5288D"/>
    <w:rsid w:val="00D575B3"/>
    <w:rsid w:val="00D77039"/>
    <w:rsid w:val="00D8154D"/>
    <w:rsid w:val="00DA3E05"/>
    <w:rsid w:val="00DA513B"/>
    <w:rsid w:val="00DA6FEB"/>
    <w:rsid w:val="00DB4E43"/>
    <w:rsid w:val="00DC1E43"/>
    <w:rsid w:val="00DC6B38"/>
    <w:rsid w:val="00DD02AE"/>
    <w:rsid w:val="00DD28DF"/>
    <w:rsid w:val="00DD7685"/>
    <w:rsid w:val="00DE0D1F"/>
    <w:rsid w:val="00DE2F81"/>
    <w:rsid w:val="00DE6361"/>
    <w:rsid w:val="00E005C0"/>
    <w:rsid w:val="00E0060E"/>
    <w:rsid w:val="00E0401F"/>
    <w:rsid w:val="00E06D17"/>
    <w:rsid w:val="00E07EE9"/>
    <w:rsid w:val="00E07EF5"/>
    <w:rsid w:val="00E13752"/>
    <w:rsid w:val="00E17A28"/>
    <w:rsid w:val="00E238A4"/>
    <w:rsid w:val="00E311BA"/>
    <w:rsid w:val="00E32F51"/>
    <w:rsid w:val="00E33E88"/>
    <w:rsid w:val="00E428FF"/>
    <w:rsid w:val="00E52674"/>
    <w:rsid w:val="00E60D41"/>
    <w:rsid w:val="00E63211"/>
    <w:rsid w:val="00E70328"/>
    <w:rsid w:val="00E70E5E"/>
    <w:rsid w:val="00E72182"/>
    <w:rsid w:val="00E81904"/>
    <w:rsid w:val="00E86380"/>
    <w:rsid w:val="00E93455"/>
    <w:rsid w:val="00EB1D50"/>
    <w:rsid w:val="00EB2C06"/>
    <w:rsid w:val="00EB40C3"/>
    <w:rsid w:val="00EB722A"/>
    <w:rsid w:val="00EC1085"/>
    <w:rsid w:val="00EC2010"/>
    <w:rsid w:val="00EC292A"/>
    <w:rsid w:val="00EC7B6E"/>
    <w:rsid w:val="00ED69C1"/>
    <w:rsid w:val="00ED74D8"/>
    <w:rsid w:val="00EE29E3"/>
    <w:rsid w:val="00EE6F52"/>
    <w:rsid w:val="00EF1B85"/>
    <w:rsid w:val="00EF7D84"/>
    <w:rsid w:val="00F01A52"/>
    <w:rsid w:val="00F1241D"/>
    <w:rsid w:val="00F126CD"/>
    <w:rsid w:val="00F263FE"/>
    <w:rsid w:val="00F33F06"/>
    <w:rsid w:val="00F34401"/>
    <w:rsid w:val="00F37125"/>
    <w:rsid w:val="00F56D24"/>
    <w:rsid w:val="00F60024"/>
    <w:rsid w:val="00F609FF"/>
    <w:rsid w:val="00F63EF4"/>
    <w:rsid w:val="00F66720"/>
    <w:rsid w:val="00F728A6"/>
    <w:rsid w:val="00F73128"/>
    <w:rsid w:val="00F74BFD"/>
    <w:rsid w:val="00F7511B"/>
    <w:rsid w:val="00F949F9"/>
    <w:rsid w:val="00F95E03"/>
    <w:rsid w:val="00FB6FDB"/>
    <w:rsid w:val="00FC03C7"/>
    <w:rsid w:val="00FC4C96"/>
    <w:rsid w:val="00FD68C2"/>
    <w:rsid w:val="00FD7EEC"/>
    <w:rsid w:val="00FE29EF"/>
    <w:rsid w:val="00FF2609"/>
    <w:rsid w:val="00FF3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D3CF4"/>
  <w15:chartTrackingRefBased/>
  <w15:docId w15:val="{7EDCCB6C-4F21-47D5-8767-D74D8C9A1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F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F51"/>
  </w:style>
  <w:style w:type="paragraph" w:styleId="Footer">
    <w:name w:val="footer"/>
    <w:basedOn w:val="Normal"/>
    <w:link w:val="FooterChar"/>
    <w:uiPriority w:val="99"/>
    <w:unhideWhenUsed/>
    <w:rsid w:val="00E32F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F51"/>
  </w:style>
  <w:style w:type="character" w:styleId="Hyperlink">
    <w:name w:val="Hyperlink"/>
    <w:basedOn w:val="DefaultParagraphFont"/>
    <w:uiPriority w:val="99"/>
    <w:unhideWhenUsed/>
    <w:rsid w:val="00703A03"/>
    <w:rPr>
      <w:color w:val="0563C1" w:themeColor="hyperlink"/>
      <w:u w:val="single"/>
    </w:rPr>
  </w:style>
  <w:style w:type="table" w:styleId="TableGrid">
    <w:name w:val="Table Grid"/>
    <w:basedOn w:val="TableNormal"/>
    <w:uiPriority w:val="39"/>
    <w:rsid w:val="00754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73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B0"/>
    <w:rPr>
      <w:rFonts w:ascii="Segoe UI" w:hAnsi="Segoe UI" w:cs="Segoe UI"/>
      <w:sz w:val="18"/>
      <w:szCs w:val="18"/>
    </w:rPr>
  </w:style>
  <w:style w:type="paragraph" w:styleId="NormalWeb">
    <w:name w:val="Normal (Web)"/>
    <w:basedOn w:val="Normal"/>
    <w:uiPriority w:val="99"/>
    <w:unhideWhenUsed/>
    <w:rsid w:val="00E81904"/>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7E610B"/>
    <w:pPr>
      <w:ind w:left="720"/>
      <w:contextualSpacing/>
    </w:pPr>
  </w:style>
  <w:style w:type="character" w:styleId="FollowedHyperlink">
    <w:name w:val="FollowedHyperlink"/>
    <w:basedOn w:val="DefaultParagraphFont"/>
    <w:uiPriority w:val="99"/>
    <w:semiHidden/>
    <w:unhideWhenUsed/>
    <w:rsid w:val="00B737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18292">
      <w:bodyDiv w:val="1"/>
      <w:marLeft w:val="0"/>
      <w:marRight w:val="0"/>
      <w:marTop w:val="0"/>
      <w:marBottom w:val="0"/>
      <w:divBdr>
        <w:top w:val="none" w:sz="0" w:space="0" w:color="auto"/>
        <w:left w:val="none" w:sz="0" w:space="0" w:color="auto"/>
        <w:bottom w:val="none" w:sz="0" w:space="0" w:color="auto"/>
        <w:right w:val="none" w:sz="0" w:space="0" w:color="auto"/>
      </w:divBdr>
    </w:div>
    <w:div w:id="688915267">
      <w:bodyDiv w:val="1"/>
      <w:marLeft w:val="0"/>
      <w:marRight w:val="0"/>
      <w:marTop w:val="0"/>
      <w:marBottom w:val="0"/>
      <w:divBdr>
        <w:top w:val="none" w:sz="0" w:space="0" w:color="auto"/>
        <w:left w:val="none" w:sz="0" w:space="0" w:color="auto"/>
        <w:bottom w:val="none" w:sz="0" w:space="0" w:color="auto"/>
        <w:right w:val="none" w:sz="0" w:space="0" w:color="auto"/>
      </w:divBdr>
    </w:div>
    <w:div w:id="143146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e5909ca8-28c7-45da-8938-16c37e1b79d0@GBRP123.PROD.OUTLOOK.COM"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cid:e5909ca8-28c7-45da-8938-16c37e1b79d0@GBRP123.PROD.OUTLOOK.COM"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0f75a3e2-b78f-48e0-9f40-0d509350ab6a@GBRP123.PROD.OUTLOOK.COM" TargetMode="External"/><Relationship Id="rId24" Type="http://schemas.openxmlformats.org/officeDocument/2006/relationships/image" Target="media/image11.png"/><Relationship Id="rId32" Type="http://schemas.openxmlformats.org/officeDocument/2006/relationships/image" Target="cid:82f19151-9618-4c7a-b06d-fd42d583e934@GBRP123.PROD.OUTLOOK.COM" TargetMode="External"/><Relationship Id="rId5" Type="http://schemas.openxmlformats.org/officeDocument/2006/relationships/webSettings" Target="webSettings.xml"/><Relationship Id="rId15" Type="http://schemas.openxmlformats.org/officeDocument/2006/relationships/image" Target="cid:0f75a3e2-b78f-48e0-9f40-0d509350ab6a@GBRP123.PROD.OUTLOOK.COM" TargetMode="External"/><Relationship Id="rId23" Type="http://schemas.openxmlformats.org/officeDocument/2006/relationships/image" Target="media/image10.png"/><Relationship Id="rId28" Type="http://schemas.openxmlformats.org/officeDocument/2006/relationships/image" Target="cid:b2331eb9-990e-4375-ac0d-7a83cbc203aa@GBRP123.PROD.OUTLOOK.COM" TargetMode="Externa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0.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cid:83289ad6-6a18-4e8a-bbdf-5f0bcfe3e46c@GBRP123.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77CF6-4E8F-4600-A55C-B43EC6366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9BD30C6E.dotm</Template>
  <TotalTime>0</TotalTime>
  <Pages>2</Pages>
  <Words>82</Words>
  <Characters>468</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Boulter</dc:creator>
  <cp:keywords/>
  <dc:description/>
  <cp:lastModifiedBy>Jackie Dwane</cp:lastModifiedBy>
  <cp:revision>2</cp:revision>
  <cp:lastPrinted>2019-06-07T13:53:00Z</cp:lastPrinted>
  <dcterms:created xsi:type="dcterms:W3CDTF">2019-12-13T15:27:00Z</dcterms:created>
  <dcterms:modified xsi:type="dcterms:W3CDTF">2019-12-13T15:27:00Z</dcterms:modified>
</cp:coreProperties>
</file>