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C86" w:rsidRDefault="007A7C86"/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9"/>
        <w:gridCol w:w="2414"/>
        <w:gridCol w:w="5187"/>
      </w:tblGrid>
      <w:tr w:rsidR="004B12A1" w:rsidRPr="00C764BE" w:rsidTr="00F63216">
        <w:trPr>
          <w:tblCellSpacing w:w="0" w:type="dxa"/>
        </w:trPr>
        <w:tc>
          <w:tcPr>
            <w:tcW w:w="90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7C86" w:rsidRDefault="007A7C86" w:rsidP="007A7C86">
            <w:pPr>
              <w:spacing w:before="100" w:beforeAutospacing="1" w:after="100" w:afterAutospacing="1" w:line="240" w:lineRule="auto"/>
              <w:ind w:right="120"/>
              <w:jc w:val="center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object w:dxaOrig="3651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45pt" o:ole="">
                  <v:imagedata r:id="rId4" o:title=""/>
                </v:shape>
                <o:OLEObject Type="Embed" ProgID="PBrush" ShapeID="_x0000_i1025" DrawAspect="Content" ObjectID="_1656154296" r:id="rId5"/>
              </w:object>
            </w:r>
          </w:p>
          <w:p w:rsidR="007A7C86" w:rsidRPr="00C764BE" w:rsidRDefault="00C764BE" w:rsidP="007A7C86">
            <w:pPr>
              <w:spacing w:before="100" w:beforeAutospacing="1" w:after="100" w:afterAutospacing="1" w:line="240" w:lineRule="auto"/>
              <w:ind w:right="120"/>
              <w:jc w:val="center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School term dates 2020– 2021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  <w:r w:rsidR="00695E7D"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1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695E7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Inset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695E7D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Tuesday 1st</w:t>
            </w:r>
            <w:r w:rsidR="00695E7D" w:rsidRPr="00695E7D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 xml:space="preserve"> September 2020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695E7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Inset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Wednesday 2</w:t>
            </w:r>
            <w:r w:rsidRPr="0050016D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vertAlign w:val="superscript"/>
                <w:lang w:eastAsia="en-GB"/>
              </w:rPr>
              <w:t>n</w:t>
            </w:r>
            <w:r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vertAlign w:val="superscript"/>
                <w:lang w:eastAsia="en-GB"/>
              </w:rPr>
              <w:t>d</w:t>
            </w:r>
            <w:r w:rsidR="00C764BE" w:rsidRPr="00C764B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 September 2020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begins 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Thursday</w:t>
            </w:r>
            <w:r w:rsidR="002B1228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3rd</w:t>
            </w:r>
            <w:r w:rsidR="007A7C86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3822EA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September 2020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ends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2B1228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Thursday </w:t>
            </w:r>
            <w:r w:rsidR="0050016D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22</w:t>
            </w:r>
            <w:r w:rsidR="0050016D" w:rsidRPr="0050016D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nd</w:t>
            </w:r>
            <w:r w:rsidR="003822EA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October 2020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3822EA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Inset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3822EA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Friday 23</w:t>
            </w:r>
            <w:r w:rsidRPr="0050016D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vertAlign w:val="superscript"/>
                <w:lang w:eastAsia="en-GB"/>
              </w:rPr>
              <w:t>rd</w:t>
            </w:r>
            <w:r w:rsidR="003822EA" w:rsidRPr="003822EA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 xml:space="preserve"> October 2020</w:t>
            </w:r>
          </w:p>
        </w:tc>
      </w:tr>
      <w:tr w:rsidR="0050016D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16D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16D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16D" w:rsidRPr="00C764BE" w:rsidRDefault="0050016D" w:rsidP="00F63216">
            <w:pPr>
              <w:spacing w:before="100" w:beforeAutospacing="1" w:after="100" w:afterAutospacing="1" w:line="240" w:lineRule="auto"/>
              <w:ind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F63216">
            <w:pPr>
              <w:spacing w:before="100" w:beforeAutospacing="1" w:after="100" w:afterAutospacing="1" w:line="240" w:lineRule="auto"/>
              <w:ind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  <w:r w:rsidR="003822EA"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2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begins 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50016D" w:rsidP="00C764BE">
            <w:pPr>
              <w:spacing w:before="100" w:beforeAutospacing="1" w:after="100" w:afterAutospacing="1" w:line="240" w:lineRule="auto"/>
              <w:ind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Monday 2</w:t>
            </w:r>
            <w:r w:rsidRPr="0050016D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nd</w:t>
            </w:r>
            <w:r w:rsidR="003822EA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November 2020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ends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50016D" w:rsidP="00C764BE">
            <w:pPr>
              <w:spacing w:before="100" w:beforeAutospacing="1" w:after="100" w:afterAutospacing="1" w:line="240" w:lineRule="auto"/>
              <w:ind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Thursday</w:t>
            </w:r>
            <w:r w:rsidR="003822EA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17</w:t>
            </w:r>
            <w:r w:rsidR="003822EA" w:rsidRPr="003822EA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th</w:t>
            </w:r>
            <w:r w:rsidR="003822EA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December 2020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50016D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Inset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50016D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 w:rsidRPr="0050016D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Friday 18</w:t>
            </w:r>
            <w:r w:rsidRPr="0050016D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vertAlign w:val="superscript"/>
                <w:lang w:eastAsia="en-GB"/>
              </w:rPr>
              <w:t>th</w:t>
            </w:r>
            <w:r w:rsidRPr="0050016D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 xml:space="preserve"> December 2020</w:t>
            </w:r>
          </w:p>
        </w:tc>
      </w:tr>
      <w:tr w:rsidR="0050016D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16D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16D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16D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F63216" w:rsidP="00F63216">
            <w:pPr>
              <w:spacing w:before="100" w:beforeAutospacing="1" w:after="100" w:afterAutospacing="1" w:line="240" w:lineRule="auto"/>
              <w:ind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 Term 3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begins 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Monday</w:t>
            </w:r>
            <w:r w:rsidR="003822EA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4</w:t>
            </w:r>
            <w:r w:rsidR="003822EA" w:rsidRPr="003822EA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th</w:t>
            </w:r>
            <w:r w:rsidR="003822EA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January 2021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ends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50016D" w:rsidP="00C764BE">
            <w:pPr>
              <w:spacing w:before="100" w:beforeAutospacing="1" w:after="100" w:afterAutospacing="1" w:line="240" w:lineRule="auto"/>
              <w:ind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Friday 12</w:t>
            </w:r>
            <w:r w:rsidR="003822EA" w:rsidRPr="003822EA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th</w:t>
            </w:r>
            <w:r w:rsidR="003822EA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February 2021</w:t>
            </w:r>
          </w:p>
        </w:tc>
      </w:tr>
      <w:tr w:rsidR="00F63216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</w:tr>
      <w:tr w:rsidR="00F63216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4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begins 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Monday 22</w:t>
            </w:r>
            <w:r w:rsidRPr="0050016D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nd</w:t>
            </w:r>
            <w:r w:rsidR="00ED43F0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February</w:t>
            </w:r>
            <w:r w:rsidR="00D408D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2021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ends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Wednesday</w:t>
            </w:r>
            <w:r w:rsidR="00D408D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31</w:t>
            </w:r>
            <w:r w:rsidR="00D408DE" w:rsidRPr="00D408DE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st</w:t>
            </w:r>
            <w:r w:rsidR="00ED43F0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March</w:t>
            </w:r>
            <w:r w:rsidR="00D408D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2021</w:t>
            </w:r>
          </w:p>
        </w:tc>
      </w:tr>
      <w:tr w:rsidR="00F63216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F63216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Inset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3216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Thursday</w:t>
            </w:r>
            <w:r w:rsidR="00D408D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 xml:space="preserve"> 1</w:t>
            </w:r>
            <w:r w:rsidR="00D408DE" w:rsidRPr="00D408D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vertAlign w:val="superscript"/>
                <w:lang w:eastAsia="en-GB"/>
              </w:rPr>
              <w:t>st</w:t>
            </w:r>
            <w:r w:rsidR="00ED43F0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 xml:space="preserve"> April</w:t>
            </w:r>
            <w:r w:rsidR="00D408D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 xml:space="preserve"> 2021</w:t>
            </w:r>
          </w:p>
        </w:tc>
      </w:tr>
      <w:tr w:rsidR="0050016D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16D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16D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16D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5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begins 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Monday</w:t>
            </w:r>
            <w:r w:rsidR="00D408D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19</w:t>
            </w:r>
            <w:r w:rsidR="00D408DE" w:rsidRPr="00D408DE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th</w:t>
            </w:r>
            <w:r w:rsidR="00ED43F0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April</w:t>
            </w:r>
            <w:r w:rsidR="00D408D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2021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ends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Friday 28</w:t>
            </w:r>
            <w:r w:rsidR="00D408DE" w:rsidRPr="00D408DE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th</w:t>
            </w: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May</w:t>
            </w:r>
            <w:r w:rsidR="00D408D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2021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B83005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Bank Holiday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Monday 3</w:t>
            </w:r>
            <w:r w:rsidRPr="0050016D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vertAlign w:val="superscript"/>
                <w:lang w:eastAsia="en-GB"/>
              </w:rPr>
              <w:t>rd</w:t>
            </w:r>
            <w:r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ED43F0"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  <w:t>May 2021</w:t>
            </w:r>
          </w:p>
        </w:tc>
      </w:tr>
      <w:tr w:rsidR="00B83005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3005" w:rsidRPr="00C764BE" w:rsidRDefault="00B83005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3005" w:rsidRPr="00C764BE" w:rsidRDefault="00B83005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b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83005" w:rsidRPr="00C764BE" w:rsidRDefault="00B83005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1E394E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394E" w:rsidRPr="00C764BE" w:rsidRDefault="001E394E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394E" w:rsidRPr="00C764BE" w:rsidRDefault="001E394E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E394E" w:rsidRPr="00C764BE" w:rsidRDefault="001E394E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6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begins 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Monday 7</w:t>
            </w:r>
            <w:r w:rsidR="00ED43F0" w:rsidRPr="00ED43F0">
              <w:rPr>
                <w:rFonts w:ascii="Verdana" w:eastAsia="Times New Roman" w:hAnsi="Verdana" w:cs="Arial"/>
                <w:color w:val="000000"/>
                <w:sz w:val="28"/>
                <w:szCs w:val="28"/>
                <w:vertAlign w:val="superscript"/>
                <w:lang w:eastAsia="en-GB"/>
              </w:rPr>
              <w:t>th</w:t>
            </w:r>
            <w:r w:rsidR="00ED43F0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June 2021</w:t>
            </w:r>
          </w:p>
        </w:tc>
      </w:tr>
      <w:tr w:rsidR="004B12A1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4B12A1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 w:rsidRPr="00C764BE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Term ends</w:t>
            </w: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12A1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>Wednesday 21st</w:t>
            </w:r>
            <w:r w:rsidR="00ED43F0"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  <w:t xml:space="preserve"> July 2021</w:t>
            </w:r>
          </w:p>
        </w:tc>
      </w:tr>
      <w:tr w:rsidR="0050016D" w:rsidRPr="00C764BE" w:rsidTr="00F63216">
        <w:trPr>
          <w:tblCellSpacing w:w="0" w:type="dxa"/>
        </w:trPr>
        <w:tc>
          <w:tcPr>
            <w:tcW w:w="1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16D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  <w:bookmarkStart w:id="0" w:name="_GoBack"/>
            <w:bookmarkEnd w:id="0"/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16D" w:rsidRPr="00C764BE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51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016D" w:rsidRDefault="0050016D" w:rsidP="004B12A1">
            <w:pPr>
              <w:spacing w:before="100" w:beforeAutospacing="1" w:after="100" w:afterAutospacing="1" w:line="240" w:lineRule="auto"/>
              <w:ind w:left="120" w:right="120"/>
              <w:rPr>
                <w:rFonts w:ascii="Verdana" w:eastAsia="Times New Roman" w:hAnsi="Verdana" w:cs="Arial"/>
                <w:color w:val="000000"/>
                <w:sz w:val="28"/>
                <w:szCs w:val="28"/>
                <w:lang w:eastAsia="en-GB"/>
              </w:rPr>
            </w:pPr>
          </w:p>
        </w:tc>
      </w:tr>
    </w:tbl>
    <w:p w:rsidR="00695E7D" w:rsidRPr="00695E7D" w:rsidRDefault="00695E7D" w:rsidP="0050016D">
      <w:pPr>
        <w:rPr>
          <w:rFonts w:ascii="Verdana" w:hAnsi="Verdana"/>
          <w:b/>
          <w:sz w:val="28"/>
          <w:szCs w:val="28"/>
        </w:rPr>
      </w:pPr>
    </w:p>
    <w:sectPr w:rsidR="00695E7D" w:rsidRPr="00695E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2A1"/>
    <w:rsid w:val="000B0833"/>
    <w:rsid w:val="00146294"/>
    <w:rsid w:val="001E394E"/>
    <w:rsid w:val="002B1228"/>
    <w:rsid w:val="003822EA"/>
    <w:rsid w:val="004B12A1"/>
    <w:rsid w:val="0050016D"/>
    <w:rsid w:val="00695E7D"/>
    <w:rsid w:val="007A7C86"/>
    <w:rsid w:val="00B7382C"/>
    <w:rsid w:val="00B83005"/>
    <w:rsid w:val="00C17E01"/>
    <w:rsid w:val="00C764BE"/>
    <w:rsid w:val="00CE74E6"/>
    <w:rsid w:val="00D408DE"/>
    <w:rsid w:val="00ED43F0"/>
    <w:rsid w:val="00F6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A55E109"/>
  <w15:chartTrackingRefBased/>
  <w15:docId w15:val="{26C21025-5BE2-4081-B5F0-C9078AEED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1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99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4C7EE69</Template>
  <TotalTime>0</TotalTime>
  <Pages>1</Pages>
  <Words>122</Words>
  <Characters>697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Burton</dc:creator>
  <cp:keywords/>
  <dc:description/>
  <cp:lastModifiedBy>Jackie Dwane</cp:lastModifiedBy>
  <cp:revision>2</cp:revision>
  <dcterms:created xsi:type="dcterms:W3CDTF">2020-07-13T13:05:00Z</dcterms:created>
  <dcterms:modified xsi:type="dcterms:W3CDTF">2020-07-13T13:05:00Z</dcterms:modified>
</cp:coreProperties>
</file>